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logo" style="position:absolute;left:0;text-align:left;margin-left:155.95pt;margin-top:-25.05pt;width:171pt;height:128.6pt;z-index:-251658240;visibility:visible">
            <v:imagedata r:id="rId5" o:title=""/>
          </v:shape>
        </w:pict>
      </w: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CD5340" w:rsidRPr="00564245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ГОРОДСКОГО ОКРУГА ВЕРХНИЙ ТАГИЛ</w:t>
      </w:r>
    </w:p>
    <w:p w:rsidR="00CD5340" w:rsidRPr="00564245" w:rsidRDefault="00CD5340" w:rsidP="0056424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D5340" w:rsidRPr="00564245" w:rsidRDefault="00CD5340" w:rsidP="0056424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56424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02.12.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2014 г. 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951 </w:t>
      </w:r>
    </w:p>
    <w:p w:rsidR="00CD5340" w:rsidRPr="00564245" w:rsidRDefault="00CD5340" w:rsidP="0056424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город Верхний Тагил</w:t>
      </w:r>
    </w:p>
    <w:p w:rsidR="00CD5340" w:rsidRPr="00564245" w:rsidRDefault="00CD5340" w:rsidP="0056424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D5340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создании Муниципального казенного учреждения </w:t>
      </w:r>
    </w:p>
    <w:p w:rsidR="00CD5340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«Управление культуры, спорта и молодежной политики </w:t>
      </w:r>
    </w:p>
    <w:p w:rsidR="00CD5340" w:rsidRPr="00564245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городского округа Верхний Тагил» </w:t>
      </w:r>
    </w:p>
    <w:p w:rsidR="00CD5340" w:rsidRPr="00564245" w:rsidRDefault="00CD5340" w:rsidP="0056424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Default="00CD5340" w:rsidP="0054142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4142E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(ред. от 14.10.2014) «Об общих принципах организации местного самоуправления в Российской Федерации», руководствуясь Решением Думы городского округа Верхний Тагил от 16.10.2014 № 31/6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«О внесении изменений в структуру администрации городского округа Верхний Тагил в связи с ликвидацией отраслевых органов администрации городского округа Верхний Тагил с правами юридического лица», Постановлением администрации городского округа Верхний Тагил от 28.03.2013 № 221 «Об утверждении порядка создания, реорганизации, изменения типа и ликвидации муниципальных учреждений городского округа Верхний Тагил, а также порядка утверждения Уставов муниципальных учреждений и внесения в них изменений», статьей 52 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>Устав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округа Верхний Тагил</w:t>
      </w:r>
    </w:p>
    <w:p w:rsidR="00CD5340" w:rsidRPr="00564245" w:rsidRDefault="00CD5340" w:rsidP="008F525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8F5256">
      <w:pPr>
        <w:tabs>
          <w:tab w:val="left" w:pos="284"/>
        </w:tabs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ПОСТАНОВЛЯЮ:</w:t>
      </w:r>
    </w:p>
    <w:p w:rsidR="00CD5340" w:rsidRPr="00513E55" w:rsidRDefault="00CD5340" w:rsidP="008F5256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Создать М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униципальное казенное учреждение «Управление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культуры, спорта и молодежной политики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округа Верхний Тагил» с 01.01.2015 года (далее – Учреждение).</w:t>
      </w:r>
    </w:p>
    <w:p w:rsidR="00CD5340" w:rsidRPr="00D623BB" w:rsidRDefault="00CD5340" w:rsidP="00D623BB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23BB">
        <w:rPr>
          <w:rFonts w:ascii="Times New Roman" w:hAnsi="Times New Roman" w:cs="Times New Roman"/>
          <w:sz w:val="28"/>
          <w:szCs w:val="28"/>
          <w:lang w:eastAsia="ru-RU"/>
        </w:rPr>
        <w:t>Определить местом нахождения Учреждения  адрес:  624162, Свердловская область, город Верхний Тагил, улица Маяковского, дом 2а.</w:t>
      </w:r>
    </w:p>
    <w:p w:rsidR="00CD5340" w:rsidRPr="00D623BB" w:rsidRDefault="00CD5340" w:rsidP="00D623BB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23BB">
        <w:rPr>
          <w:rFonts w:ascii="Times New Roman" w:hAnsi="Times New Roman" w:cs="Times New Roman"/>
          <w:sz w:val="28"/>
          <w:szCs w:val="28"/>
          <w:lang w:eastAsia="ru-RU"/>
        </w:rPr>
        <w:t xml:space="preserve">Установить, что основной целью деятельности Учреждения является </w:t>
      </w:r>
      <w:r w:rsidRPr="00D623BB">
        <w:rPr>
          <w:rFonts w:ascii="Times New Roman" w:hAnsi="Times New Roman" w:cs="Times New Roman"/>
          <w:sz w:val="28"/>
          <w:szCs w:val="28"/>
        </w:rPr>
        <w:t>выполнение функций по  организационному, методическому и информационному обеспечению исполнения полномочий администрации  городского округа Верхний Тагил  в решении вопросов местного значения:</w:t>
      </w:r>
    </w:p>
    <w:p w:rsidR="00CD5340" w:rsidRDefault="00CD5340" w:rsidP="00D623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23BB">
        <w:rPr>
          <w:rFonts w:ascii="Times New Roman" w:hAnsi="Times New Roman" w:cs="Times New Roman"/>
          <w:sz w:val="28"/>
          <w:szCs w:val="28"/>
        </w:rPr>
        <w:t>- по организации предоставления дополнительного образования детям (за</w:t>
      </w:r>
      <w:r w:rsidRPr="00340E6E">
        <w:rPr>
          <w:rFonts w:ascii="Times New Roman" w:hAnsi="Times New Roman" w:cs="Times New Roman"/>
          <w:sz w:val="28"/>
          <w:szCs w:val="28"/>
        </w:rPr>
        <w:t xml:space="preserve"> исключением предоставления дополнительного образования детям в учреждениях регионального значения), </w:t>
      </w:r>
    </w:p>
    <w:p w:rsidR="00CD5340" w:rsidRPr="00340E6E" w:rsidRDefault="00CD5340" w:rsidP="00D623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6E">
        <w:rPr>
          <w:rFonts w:ascii="Times New Roman" w:hAnsi="Times New Roman" w:cs="Times New Roman"/>
          <w:sz w:val="28"/>
          <w:szCs w:val="28"/>
        </w:rPr>
        <w:t xml:space="preserve">- по организации библиотечного обслуживания населения, комплектования и обеспечения сохранности библиотечных фондов библиотек городского округа, </w:t>
      </w:r>
    </w:p>
    <w:p w:rsidR="00CD5340" w:rsidRPr="00340E6E" w:rsidRDefault="00CD5340" w:rsidP="00D623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6E">
        <w:rPr>
          <w:rFonts w:ascii="Times New Roman" w:hAnsi="Times New Roman" w:cs="Times New Roman"/>
          <w:sz w:val="28"/>
          <w:szCs w:val="28"/>
        </w:rPr>
        <w:t xml:space="preserve">- по созданию условий для организации досуга и обеспечения жителей городского округа услугами организаций культуры, </w:t>
      </w:r>
    </w:p>
    <w:p w:rsidR="00CD5340" w:rsidRDefault="00CD5340" w:rsidP="00D623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6E">
        <w:rPr>
          <w:rFonts w:ascii="Times New Roman" w:hAnsi="Times New Roman" w:cs="Times New Roman"/>
          <w:sz w:val="28"/>
          <w:szCs w:val="28"/>
        </w:rPr>
        <w:t>- по обеспечению условий для развития на территории городского округа физической культуры и массового спорта, организации проведения официальных физкультурно-оздоровительных и спортивных мероприятий городского округа</w:t>
      </w:r>
    </w:p>
    <w:p w:rsidR="00CD5340" w:rsidRPr="00340E6E" w:rsidRDefault="00CD5340" w:rsidP="00D623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0E6E">
        <w:rPr>
          <w:rFonts w:ascii="Times New Roman" w:hAnsi="Times New Roman" w:cs="Times New Roman"/>
          <w:sz w:val="28"/>
          <w:szCs w:val="28"/>
        </w:rPr>
        <w:t>-по организации и осуществлению мероприятий по работе с детьми и молодежью в городском округе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5340" w:rsidRDefault="00CD5340" w:rsidP="00D623BB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Функции и полномочия Учредителя возложить на Администрацию городского округа Верхний Тагил.</w:t>
      </w:r>
    </w:p>
    <w:p w:rsidR="00CD5340" w:rsidRDefault="00CD5340" w:rsidP="008F5256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Утвердить:</w:t>
      </w:r>
    </w:p>
    <w:p w:rsidR="00CD5340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Устав Муниципального казенного учреждения «Управление культуры, спорта и молодежной политики городского округа Верхний Тагил» (прилагается);</w:t>
      </w:r>
    </w:p>
    <w:p w:rsidR="00CD5340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Предельную штатную численность Учреждения в количестве 5 (Пять) единиц:</w:t>
      </w:r>
    </w:p>
    <w:p w:rsidR="00CD5340" w:rsidRDefault="00CD5340" w:rsidP="003E22BC">
      <w:pPr>
        <w:pStyle w:val="ListParagraph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Директор – 1 ед.</w:t>
      </w:r>
    </w:p>
    <w:p w:rsidR="00CD5340" w:rsidRDefault="00CD5340" w:rsidP="003E22BC">
      <w:pPr>
        <w:pStyle w:val="ListParagraph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Главный бухгалтер -1 ед.</w:t>
      </w:r>
    </w:p>
    <w:p w:rsidR="00CD5340" w:rsidRDefault="00CD5340" w:rsidP="003E22BC">
      <w:pPr>
        <w:pStyle w:val="ListParagraph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Экономист – 1 ед.</w:t>
      </w:r>
    </w:p>
    <w:p w:rsidR="00CD5340" w:rsidRDefault="00CD5340" w:rsidP="003E22BC">
      <w:pPr>
        <w:pStyle w:val="ListParagraph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Инспектор по спорту  и молодежной политике – 1 ед.</w:t>
      </w:r>
    </w:p>
    <w:p w:rsidR="00CD5340" w:rsidRDefault="00CD5340" w:rsidP="003E22BC">
      <w:pPr>
        <w:pStyle w:val="ListParagraph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Водитель -1 ед.</w:t>
      </w:r>
    </w:p>
    <w:p w:rsidR="00CD5340" w:rsidRPr="00513E55" w:rsidRDefault="00CD5340" w:rsidP="008F5256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3E55">
        <w:rPr>
          <w:rFonts w:ascii="Times New Roman" w:hAnsi="Times New Roman" w:cs="Times New Roman"/>
          <w:sz w:val="28"/>
          <w:szCs w:val="28"/>
          <w:lang w:eastAsia="ru-RU"/>
        </w:rPr>
        <w:t>Директору Учреждения:</w:t>
      </w:r>
    </w:p>
    <w:p w:rsidR="00CD5340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срок до 30.12.2014 года обеспечить внесение в Единый государственный реестр юридических лиц изменений, связанных с созданием Учреждения;</w:t>
      </w:r>
    </w:p>
    <w:p w:rsidR="00CD5340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представить в Администрацию городского округа Верхний Тагил копию свидетельства о государственной регистрации Учреждения;</w:t>
      </w:r>
    </w:p>
    <w:p w:rsidR="00CD5340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осуществить иные юридические действия, необходимые для создания Учреждения.</w:t>
      </w:r>
    </w:p>
    <w:p w:rsidR="00CD5340" w:rsidRPr="008F5256" w:rsidRDefault="00CD5340" w:rsidP="008F5256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5256">
        <w:rPr>
          <w:rFonts w:ascii="Times New Roman" w:hAnsi="Times New Roman" w:cs="Times New Roman"/>
          <w:sz w:val="28"/>
          <w:szCs w:val="28"/>
          <w:lang w:eastAsia="ru-RU"/>
        </w:rPr>
        <w:t>Отделу по управлению муниципальным имуществом и земельными ресурсами:</w:t>
      </w:r>
    </w:p>
    <w:p w:rsidR="00CD5340" w:rsidRPr="008F5256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5256">
        <w:rPr>
          <w:rFonts w:ascii="Times New Roman" w:hAnsi="Times New Roman" w:cs="Times New Roman"/>
          <w:sz w:val="28"/>
          <w:szCs w:val="28"/>
          <w:lang w:eastAsia="ru-RU"/>
        </w:rPr>
        <w:t>внести соответствующие изменения (дополнения) в реестр объе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F5256">
        <w:rPr>
          <w:rFonts w:ascii="Times New Roman" w:hAnsi="Times New Roman" w:cs="Times New Roman"/>
          <w:sz w:val="28"/>
          <w:szCs w:val="28"/>
          <w:lang w:eastAsia="ru-RU"/>
        </w:rPr>
        <w:t>тов муниципальной собственности;</w:t>
      </w:r>
    </w:p>
    <w:p w:rsidR="00CD5340" w:rsidRPr="008F5256" w:rsidRDefault="00CD5340" w:rsidP="008F5256">
      <w:pPr>
        <w:pStyle w:val="ListParagraph"/>
        <w:numPr>
          <w:ilvl w:val="1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закрепить на праве оперативного управления имущество, необходимое для деятельности Учреждения.</w:t>
      </w:r>
    </w:p>
    <w:p w:rsidR="00CD5340" w:rsidRPr="00564245" w:rsidRDefault="00CD5340" w:rsidP="008F5256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газете «Местные ведомости» и разместить 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городского округа Верхний Тагил </w:t>
      </w:r>
      <w:hyperlink r:id="rId6" w:history="1"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val="en-US" w:eastAsia="ru-RU"/>
          </w:rPr>
          <w:t>www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val="en-US" w:eastAsia="ru-RU"/>
          </w:rPr>
          <w:t>go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eastAsia="ru-RU"/>
          </w:rPr>
          <w:t>-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val="en-US" w:eastAsia="ru-RU"/>
          </w:rPr>
          <w:t>vtagil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6716EF">
          <w:rPr>
            <w:rStyle w:val="Hyperlink"/>
            <w:rFonts w:ascii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Pr="00564245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D5340" w:rsidRPr="00564245" w:rsidRDefault="00CD5340" w:rsidP="008F5256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исполнением данного Постановления 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заместителя Главы администрации по социальным вопросам Беляеву И.Л.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 городского округа 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Тагил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С.Г.Калинин 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Default="00CD5340" w:rsidP="005642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/>
          <w:bCs/>
          <w:sz w:val="20"/>
          <w:szCs w:val="20"/>
          <w:lang w:eastAsia="ru-RU"/>
        </w:rPr>
      </w:pPr>
      <w:r w:rsidRPr="00564245">
        <w:rPr>
          <w:rFonts w:ascii="Arial" w:hAnsi="Arial" w:cs="Arial"/>
          <w:b/>
          <w:bCs/>
          <w:sz w:val="20"/>
          <w:szCs w:val="20"/>
          <w:lang w:eastAsia="ru-RU"/>
        </w:rPr>
        <w:tab/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СОГЛАСОВАНИЕ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проекта Постановления администрации городского округа Верхний Тагил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Ind w:w="-106" w:type="dxa"/>
        <w:tblLook w:val="00A0"/>
      </w:tblPr>
      <w:tblGrid>
        <w:gridCol w:w="3794"/>
        <w:gridCol w:w="6237"/>
      </w:tblGrid>
      <w:tr w:rsidR="00CD5340" w:rsidRPr="00DA203C">
        <w:tc>
          <w:tcPr>
            <w:tcW w:w="3794" w:type="dxa"/>
          </w:tcPr>
          <w:p w:rsidR="00CD5340" w:rsidRPr="00DA203C" w:rsidRDefault="00CD5340" w:rsidP="00DA20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A203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Заголовок Постановления</w:t>
            </w:r>
          </w:p>
        </w:tc>
        <w:tc>
          <w:tcPr>
            <w:tcW w:w="6237" w:type="dxa"/>
          </w:tcPr>
          <w:p w:rsidR="00CD5340" w:rsidRPr="00DA203C" w:rsidRDefault="00CD5340" w:rsidP="00DA20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A203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О создании муниципального казенного учреждения «Управление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культуры, спорта и молодежной политики</w:t>
            </w:r>
            <w:r w:rsidRPr="00DA203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городского округа Верхний Тагил» </w:t>
            </w:r>
          </w:p>
          <w:p w:rsidR="00CD5340" w:rsidRPr="00DA203C" w:rsidRDefault="00CD5340" w:rsidP="00DA20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5340" w:rsidRDefault="00CD5340" w:rsidP="008F5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8F5256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8F525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D5340" w:rsidRPr="00564245" w:rsidRDefault="00CD5340" w:rsidP="0056424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tbl>
      <w:tblPr>
        <w:tblW w:w="103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08"/>
        <w:gridCol w:w="2226"/>
        <w:gridCol w:w="1501"/>
        <w:gridCol w:w="1440"/>
        <w:gridCol w:w="1493"/>
      </w:tblGrid>
      <w:tr w:rsidR="00CD5340" w:rsidRPr="00DA203C">
        <w:tc>
          <w:tcPr>
            <w:tcW w:w="3708" w:type="dxa"/>
            <w:vMerge w:val="restart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2226" w:type="dxa"/>
            <w:vMerge w:val="restart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инициалы</w:t>
            </w:r>
          </w:p>
        </w:tc>
        <w:tc>
          <w:tcPr>
            <w:tcW w:w="2941" w:type="dxa"/>
            <w:gridSpan w:val="2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  <w:tc>
          <w:tcPr>
            <w:tcW w:w="1493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CD5340" w:rsidRPr="00DA203C">
        <w:tc>
          <w:tcPr>
            <w:tcW w:w="3708" w:type="dxa"/>
            <w:vMerge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vMerge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</w:tcPr>
          <w:p w:rsidR="00CD5340" w:rsidRPr="00564245" w:rsidRDefault="00CD5340" w:rsidP="00564245">
            <w:pPr>
              <w:spacing w:after="0" w:line="240" w:lineRule="auto"/>
              <w:ind w:right="7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440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42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493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Главы администрации по социальным вопросам</w:t>
            </w:r>
          </w:p>
        </w:tc>
        <w:tc>
          <w:tcPr>
            <w:tcW w:w="2226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Беляева И.Л.</w:t>
            </w:r>
          </w:p>
        </w:tc>
        <w:tc>
          <w:tcPr>
            <w:tcW w:w="1501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564245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лавы администрации по экономическим вопросам</w:t>
            </w:r>
          </w:p>
        </w:tc>
        <w:tc>
          <w:tcPr>
            <w:tcW w:w="2226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Поджарова Н. Е. </w:t>
            </w:r>
          </w:p>
        </w:tc>
        <w:tc>
          <w:tcPr>
            <w:tcW w:w="1501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финансового отдела</w:t>
            </w:r>
          </w:p>
        </w:tc>
        <w:tc>
          <w:tcPr>
            <w:tcW w:w="2226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Николаева И.А.</w:t>
            </w:r>
          </w:p>
        </w:tc>
        <w:tc>
          <w:tcPr>
            <w:tcW w:w="1501" w:type="dxa"/>
          </w:tcPr>
          <w:p w:rsidR="00CD5340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организационно-правового отдела</w:t>
            </w:r>
          </w:p>
        </w:tc>
        <w:tc>
          <w:tcPr>
            <w:tcW w:w="2226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Копелева З.М.</w:t>
            </w:r>
          </w:p>
        </w:tc>
        <w:tc>
          <w:tcPr>
            <w:tcW w:w="1501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управлению муниципальным имуществом и земельными ресурсами</w:t>
            </w:r>
          </w:p>
        </w:tc>
        <w:tc>
          <w:tcPr>
            <w:tcW w:w="2226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Кропотухина Н.А.</w:t>
            </w:r>
          </w:p>
        </w:tc>
        <w:tc>
          <w:tcPr>
            <w:tcW w:w="1501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5340" w:rsidRPr="00DA203C">
        <w:tc>
          <w:tcPr>
            <w:tcW w:w="3708" w:type="dxa"/>
          </w:tcPr>
          <w:p w:rsidR="00CD5340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 планово-экономического отдела</w:t>
            </w:r>
          </w:p>
        </w:tc>
        <w:tc>
          <w:tcPr>
            <w:tcW w:w="2226" w:type="dxa"/>
          </w:tcPr>
          <w:p w:rsidR="00CD5340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Самофеева Е.А.</w:t>
            </w:r>
          </w:p>
        </w:tc>
        <w:tc>
          <w:tcPr>
            <w:tcW w:w="1501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CD5340" w:rsidRPr="008F5256" w:rsidRDefault="00CD5340" w:rsidP="005642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Постановление разослать: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64245">
        <w:rPr>
          <w:rFonts w:ascii="Times New Roman" w:hAnsi="Times New Roman" w:cs="Times New Roman"/>
          <w:sz w:val="24"/>
          <w:szCs w:val="24"/>
          <w:lang w:eastAsia="ru-RU"/>
        </w:rPr>
        <w:t xml:space="preserve">Заместитель Главы администрации по социальным вопросам </w:t>
      </w:r>
    </w:p>
    <w:p w:rsidR="00CD5340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D1AC7">
        <w:rPr>
          <w:rFonts w:ascii="Times New Roman" w:hAnsi="Times New Roman" w:cs="Times New Roman"/>
          <w:sz w:val="24"/>
          <w:szCs w:val="24"/>
          <w:lang w:eastAsia="ru-RU"/>
        </w:rPr>
        <w:t>Финансовый отдел</w:t>
      </w:r>
    </w:p>
    <w:p w:rsidR="00CD5340" w:rsidRPr="003D1AC7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Отдел по управлению муниципальным имуществом и земельными ресурсами</w:t>
      </w:r>
    </w:p>
    <w:p w:rsidR="00CD5340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D1AC7">
        <w:rPr>
          <w:rFonts w:ascii="Times New Roman" w:hAnsi="Times New Roman" w:cs="Times New Roman"/>
          <w:sz w:val="24"/>
          <w:szCs w:val="24"/>
          <w:lang w:eastAsia="ru-RU"/>
        </w:rPr>
        <w:t xml:space="preserve">Отдел </w:t>
      </w:r>
      <w:r>
        <w:rPr>
          <w:rFonts w:ascii="Times New Roman" w:hAnsi="Times New Roman" w:cs="Times New Roman"/>
          <w:sz w:val="24"/>
          <w:szCs w:val="24"/>
          <w:lang w:eastAsia="ru-RU"/>
        </w:rPr>
        <w:t>культуры, спорта и молодежной политики</w:t>
      </w: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Королько Е.В. (3457)24855</w:t>
      </w:r>
    </w:p>
    <w:p w:rsidR="00CD5340" w:rsidRPr="00564245" w:rsidRDefault="00CD5340" w:rsidP="0056424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56424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5642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s1027" type="#_x0000_t75" alt="logo" style="position:absolute;left:0;text-align:left;margin-left:155.95pt;margin-top:-25.05pt;width:171pt;height:128.6pt;z-index:-251657216;visibility:visible">
            <v:imagedata r:id="rId5" o:title=""/>
          </v:shape>
        </w:pict>
      </w: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keepNext/>
        <w:spacing w:after="0" w:line="240" w:lineRule="auto"/>
        <w:ind w:right="43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D5340" w:rsidRPr="00564245" w:rsidRDefault="00CD5340" w:rsidP="008978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CD5340" w:rsidRPr="00564245" w:rsidRDefault="00CD5340" w:rsidP="008978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ГОРОДСКОГО ОКРУГА ВЕРХНИЙ ТАГИЛ</w:t>
      </w:r>
    </w:p>
    <w:p w:rsidR="00CD5340" w:rsidRPr="00564245" w:rsidRDefault="00CD5340" w:rsidP="0089780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D5340" w:rsidRPr="00564245" w:rsidRDefault="00CD5340" w:rsidP="008978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8978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02.12.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2014 г. 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952 </w:t>
      </w:r>
    </w:p>
    <w:p w:rsidR="00CD5340" w:rsidRPr="00564245" w:rsidRDefault="00CD5340" w:rsidP="008978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город Верхний Тагил</w:t>
      </w:r>
    </w:p>
    <w:p w:rsidR="00CD5340" w:rsidRPr="00564245" w:rsidRDefault="00CD5340" w:rsidP="0089780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D5340" w:rsidRDefault="00CD5340" w:rsidP="0089780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регистрации Устава Муниципального казенного учреждения </w:t>
      </w:r>
    </w:p>
    <w:p w:rsidR="00CD5340" w:rsidRDefault="00CD5340" w:rsidP="0089780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«Управление культуры, спорта и молодежной политики </w:t>
      </w:r>
    </w:p>
    <w:p w:rsidR="00CD5340" w:rsidRPr="00564245" w:rsidRDefault="00CD5340" w:rsidP="0089780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городского округа Верхний Тагил» </w:t>
      </w:r>
    </w:p>
    <w:p w:rsidR="00CD5340" w:rsidRPr="00564245" w:rsidRDefault="00CD5340" w:rsidP="00897801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Default="00CD5340" w:rsidP="008978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4142E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>связи созданием Муниципального казенного учреждения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«Управление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культуры, спорта и молодежной политики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округа Верхний Тагил»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соответствии с Постановлением администрации городского округа Верхний Тагил от 02.12.2014 г. № 951 «О создании 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казенного учреждения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«Управление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культуры, спорта и молодежной политики</w:t>
      </w:r>
      <w:r w:rsidRPr="00513E55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округа Верхний Тагил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руководствуясь Уставом 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>городского округа Верхний Тагил</w:t>
      </w:r>
    </w:p>
    <w:p w:rsidR="00CD5340" w:rsidRPr="00564245" w:rsidRDefault="00CD5340" w:rsidP="008978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5340" w:rsidRPr="00564245" w:rsidRDefault="00CD5340" w:rsidP="00897801">
      <w:pPr>
        <w:tabs>
          <w:tab w:val="left" w:pos="284"/>
        </w:tabs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ПОСТАНОВЛЯЮ:</w:t>
      </w:r>
    </w:p>
    <w:p w:rsidR="00CD5340" w:rsidRDefault="00CD5340" w:rsidP="009F328A">
      <w:pPr>
        <w:pStyle w:val="BodyText2"/>
        <w:jc w:val="both"/>
      </w:pPr>
      <w:r>
        <w:tab/>
        <w:t>1. Уполномочить начальника Отдела культуры, спорта и молодежной политики городского округа Верхний Тагил Королько Елену Валериевну представлять интересы администрации городского округа Верхний Тагил при регистрации Устава Муниципального казенного учреждения</w:t>
      </w:r>
      <w:r w:rsidRPr="00513E55">
        <w:t xml:space="preserve"> «Управление </w:t>
      </w:r>
      <w:r>
        <w:t>культуры, спорта и молодежной политики</w:t>
      </w:r>
      <w:r w:rsidRPr="00513E55">
        <w:t xml:space="preserve"> городского округа Верхний Тагил</w:t>
      </w:r>
      <w:r>
        <w:t>» в Межрайонной  инспекции Федеральной налоговой службы России № 28 по Свердловской области.</w:t>
      </w:r>
    </w:p>
    <w:p w:rsidR="00CD5340" w:rsidRPr="00564245" w:rsidRDefault="00CD5340" w:rsidP="0089780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2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настоящего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Постановления 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заместителя Главы администрации по социальным вопросам Беляеву И.Л.</w:t>
      </w:r>
    </w:p>
    <w:p w:rsidR="00CD5340" w:rsidRPr="00564245" w:rsidRDefault="00CD5340" w:rsidP="008978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Default="00CD5340" w:rsidP="00897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D5340" w:rsidRPr="00564245" w:rsidRDefault="00CD5340" w:rsidP="00897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64245">
        <w:rPr>
          <w:rFonts w:ascii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 городского округа </w:t>
      </w:r>
      <w:r w:rsidRPr="00564245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Тагил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С.Г.Калинин </w:t>
      </w:r>
    </w:p>
    <w:p w:rsidR="00CD5340" w:rsidRDefault="00CD5340" w:rsidP="009F328A">
      <w:pPr>
        <w:rPr>
          <w:rFonts w:ascii="Times New Roman" w:hAnsi="Times New Roman" w:cs="Times New Roman"/>
          <w:sz w:val="28"/>
          <w:szCs w:val="28"/>
        </w:rPr>
      </w:pPr>
    </w:p>
    <w:p w:rsidR="00CD5340" w:rsidRPr="009F328A" w:rsidRDefault="00CD5340" w:rsidP="009F328A">
      <w:pPr>
        <w:rPr>
          <w:rFonts w:ascii="Times New Roman" w:hAnsi="Times New Roman" w:cs="Times New Roman"/>
          <w:sz w:val="24"/>
          <w:szCs w:val="24"/>
        </w:rPr>
      </w:pPr>
      <w:r w:rsidRPr="009F328A">
        <w:rPr>
          <w:rFonts w:ascii="Times New Roman" w:hAnsi="Times New Roman" w:cs="Times New Roman"/>
          <w:sz w:val="24"/>
          <w:szCs w:val="24"/>
        </w:rPr>
        <w:t>Верно старший инспектор администрации</w:t>
      </w:r>
      <w:r w:rsidRPr="009F328A">
        <w:rPr>
          <w:rFonts w:ascii="Times New Roman" w:hAnsi="Times New Roman" w:cs="Times New Roman"/>
          <w:sz w:val="24"/>
          <w:szCs w:val="24"/>
        </w:rPr>
        <w:tab/>
      </w:r>
      <w:r w:rsidRPr="009F328A">
        <w:rPr>
          <w:rFonts w:ascii="Times New Roman" w:hAnsi="Times New Roman" w:cs="Times New Roman"/>
          <w:sz w:val="24"/>
          <w:szCs w:val="24"/>
        </w:rPr>
        <w:tab/>
      </w:r>
      <w:r w:rsidRPr="009F328A">
        <w:rPr>
          <w:rFonts w:ascii="Times New Roman" w:hAnsi="Times New Roman" w:cs="Times New Roman"/>
          <w:sz w:val="24"/>
          <w:szCs w:val="24"/>
        </w:rPr>
        <w:tab/>
        <w:t>Н.В.Ждановских</w:t>
      </w:r>
    </w:p>
    <w:p w:rsidR="00CD5340" w:rsidRPr="009F328A" w:rsidRDefault="00CD5340" w:rsidP="009F328A">
      <w:pPr>
        <w:rPr>
          <w:rFonts w:ascii="Times New Roman" w:hAnsi="Times New Roman" w:cs="Times New Roman"/>
          <w:sz w:val="24"/>
          <w:szCs w:val="24"/>
        </w:rPr>
      </w:pPr>
    </w:p>
    <w:sectPr w:rsidR="00CD5340" w:rsidRPr="009F328A" w:rsidSect="00346F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29FE"/>
    <w:multiLevelType w:val="hybridMultilevel"/>
    <w:tmpl w:val="EE2A57BA"/>
    <w:lvl w:ilvl="0" w:tplc="16A876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6CA033E"/>
    <w:multiLevelType w:val="hybridMultilevel"/>
    <w:tmpl w:val="3CCCEDD0"/>
    <w:lvl w:ilvl="0" w:tplc="739A7998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4425707F"/>
    <w:multiLevelType w:val="multilevel"/>
    <w:tmpl w:val="2DFC8488"/>
    <w:lvl w:ilvl="0">
      <w:start w:val="1"/>
      <w:numFmt w:val="decimal"/>
      <w:lvlText w:val="%1."/>
      <w:lvlJc w:val="left"/>
      <w:pPr>
        <w:ind w:left="1470" w:hanging="7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FCB"/>
    <w:rsid w:val="00002EA9"/>
    <w:rsid w:val="00003721"/>
    <w:rsid w:val="000045C6"/>
    <w:rsid w:val="000106E9"/>
    <w:rsid w:val="00011B37"/>
    <w:rsid w:val="0001456E"/>
    <w:rsid w:val="00017CE9"/>
    <w:rsid w:val="00017FF4"/>
    <w:rsid w:val="00034CFC"/>
    <w:rsid w:val="00034D97"/>
    <w:rsid w:val="00035414"/>
    <w:rsid w:val="000424DE"/>
    <w:rsid w:val="00047217"/>
    <w:rsid w:val="00055399"/>
    <w:rsid w:val="00056CE1"/>
    <w:rsid w:val="00066E35"/>
    <w:rsid w:val="00071011"/>
    <w:rsid w:val="00071B11"/>
    <w:rsid w:val="00080B35"/>
    <w:rsid w:val="00083154"/>
    <w:rsid w:val="00085BCB"/>
    <w:rsid w:val="00086FA1"/>
    <w:rsid w:val="00087922"/>
    <w:rsid w:val="00091F41"/>
    <w:rsid w:val="000947BF"/>
    <w:rsid w:val="00094B03"/>
    <w:rsid w:val="00094F10"/>
    <w:rsid w:val="00096FE5"/>
    <w:rsid w:val="000A410A"/>
    <w:rsid w:val="000A4161"/>
    <w:rsid w:val="000A745E"/>
    <w:rsid w:val="000B28B1"/>
    <w:rsid w:val="000B2D8A"/>
    <w:rsid w:val="000C2C86"/>
    <w:rsid w:val="000C5D49"/>
    <w:rsid w:val="000D208B"/>
    <w:rsid w:val="000D3545"/>
    <w:rsid w:val="000D37C4"/>
    <w:rsid w:val="000D4658"/>
    <w:rsid w:val="000E0025"/>
    <w:rsid w:val="000E6AD3"/>
    <w:rsid w:val="000F46C3"/>
    <w:rsid w:val="0010415F"/>
    <w:rsid w:val="00104E70"/>
    <w:rsid w:val="00115984"/>
    <w:rsid w:val="00120B06"/>
    <w:rsid w:val="00123135"/>
    <w:rsid w:val="0012323C"/>
    <w:rsid w:val="0013180E"/>
    <w:rsid w:val="001366F3"/>
    <w:rsid w:val="00136EEC"/>
    <w:rsid w:val="00141FC9"/>
    <w:rsid w:val="00147240"/>
    <w:rsid w:val="001476CE"/>
    <w:rsid w:val="00156225"/>
    <w:rsid w:val="00161D77"/>
    <w:rsid w:val="00164ABE"/>
    <w:rsid w:val="00180F7F"/>
    <w:rsid w:val="00193305"/>
    <w:rsid w:val="001C27BF"/>
    <w:rsid w:val="001F4174"/>
    <w:rsid w:val="0020269B"/>
    <w:rsid w:val="002153BE"/>
    <w:rsid w:val="00217397"/>
    <w:rsid w:val="002174EB"/>
    <w:rsid w:val="002261EA"/>
    <w:rsid w:val="00226A09"/>
    <w:rsid w:val="002314C5"/>
    <w:rsid w:val="002404FE"/>
    <w:rsid w:val="00242708"/>
    <w:rsid w:val="0024571A"/>
    <w:rsid w:val="002562FF"/>
    <w:rsid w:val="00257EE5"/>
    <w:rsid w:val="002602F4"/>
    <w:rsid w:val="00262E28"/>
    <w:rsid w:val="00281ABF"/>
    <w:rsid w:val="0028640C"/>
    <w:rsid w:val="00297466"/>
    <w:rsid w:val="002A1066"/>
    <w:rsid w:val="002C2E06"/>
    <w:rsid w:val="002C4BF2"/>
    <w:rsid w:val="002D0F71"/>
    <w:rsid w:val="002D4BB9"/>
    <w:rsid w:val="002E5294"/>
    <w:rsid w:val="002F0493"/>
    <w:rsid w:val="002F25E6"/>
    <w:rsid w:val="002F4421"/>
    <w:rsid w:val="002F770C"/>
    <w:rsid w:val="00301221"/>
    <w:rsid w:val="00306D30"/>
    <w:rsid w:val="0032203C"/>
    <w:rsid w:val="00322B13"/>
    <w:rsid w:val="0032603D"/>
    <w:rsid w:val="00340124"/>
    <w:rsid w:val="00340E6E"/>
    <w:rsid w:val="00346FC4"/>
    <w:rsid w:val="003512A5"/>
    <w:rsid w:val="00362088"/>
    <w:rsid w:val="00365045"/>
    <w:rsid w:val="00367178"/>
    <w:rsid w:val="00370C68"/>
    <w:rsid w:val="003733A2"/>
    <w:rsid w:val="003823E5"/>
    <w:rsid w:val="003C5217"/>
    <w:rsid w:val="003D1AC7"/>
    <w:rsid w:val="003E22BC"/>
    <w:rsid w:val="003E5AC2"/>
    <w:rsid w:val="003E617C"/>
    <w:rsid w:val="003E64C6"/>
    <w:rsid w:val="003F0752"/>
    <w:rsid w:val="003F65B4"/>
    <w:rsid w:val="00406B32"/>
    <w:rsid w:val="0041101D"/>
    <w:rsid w:val="00412910"/>
    <w:rsid w:val="004140BA"/>
    <w:rsid w:val="00415B40"/>
    <w:rsid w:val="004162D3"/>
    <w:rsid w:val="0041675F"/>
    <w:rsid w:val="00417D23"/>
    <w:rsid w:val="004215C1"/>
    <w:rsid w:val="00423E8A"/>
    <w:rsid w:val="0043382C"/>
    <w:rsid w:val="00442020"/>
    <w:rsid w:val="004453ED"/>
    <w:rsid w:val="00453929"/>
    <w:rsid w:val="00455603"/>
    <w:rsid w:val="00457252"/>
    <w:rsid w:val="00457B8A"/>
    <w:rsid w:val="00462439"/>
    <w:rsid w:val="00466FA1"/>
    <w:rsid w:val="004740D6"/>
    <w:rsid w:val="004760A5"/>
    <w:rsid w:val="00481667"/>
    <w:rsid w:val="0048264F"/>
    <w:rsid w:val="00485349"/>
    <w:rsid w:val="004865B1"/>
    <w:rsid w:val="00492AAF"/>
    <w:rsid w:val="00493095"/>
    <w:rsid w:val="004947C8"/>
    <w:rsid w:val="004B0840"/>
    <w:rsid w:val="004B4023"/>
    <w:rsid w:val="004C553A"/>
    <w:rsid w:val="004C7BDC"/>
    <w:rsid w:val="004D7556"/>
    <w:rsid w:val="004E1B39"/>
    <w:rsid w:val="004E25E9"/>
    <w:rsid w:val="004F683E"/>
    <w:rsid w:val="0050018A"/>
    <w:rsid w:val="00503019"/>
    <w:rsid w:val="00513E55"/>
    <w:rsid w:val="005163F8"/>
    <w:rsid w:val="00525956"/>
    <w:rsid w:val="00530E5C"/>
    <w:rsid w:val="005326F4"/>
    <w:rsid w:val="0053589D"/>
    <w:rsid w:val="0054142E"/>
    <w:rsid w:val="00541F3B"/>
    <w:rsid w:val="005456AD"/>
    <w:rsid w:val="005554B2"/>
    <w:rsid w:val="00561E2C"/>
    <w:rsid w:val="00563415"/>
    <w:rsid w:val="00564245"/>
    <w:rsid w:val="005660BD"/>
    <w:rsid w:val="00571C6B"/>
    <w:rsid w:val="0057483C"/>
    <w:rsid w:val="00575813"/>
    <w:rsid w:val="00597C22"/>
    <w:rsid w:val="005A35F8"/>
    <w:rsid w:val="005A5375"/>
    <w:rsid w:val="005A68AB"/>
    <w:rsid w:val="005A6F66"/>
    <w:rsid w:val="005B26E5"/>
    <w:rsid w:val="005B72B7"/>
    <w:rsid w:val="005C76B8"/>
    <w:rsid w:val="005D5138"/>
    <w:rsid w:val="005E1458"/>
    <w:rsid w:val="005E28FD"/>
    <w:rsid w:val="005E79A5"/>
    <w:rsid w:val="005F0847"/>
    <w:rsid w:val="00620019"/>
    <w:rsid w:val="0062171C"/>
    <w:rsid w:val="006313E4"/>
    <w:rsid w:val="00640658"/>
    <w:rsid w:val="00650494"/>
    <w:rsid w:val="006544B6"/>
    <w:rsid w:val="00661D5E"/>
    <w:rsid w:val="00665229"/>
    <w:rsid w:val="00667A94"/>
    <w:rsid w:val="006716EF"/>
    <w:rsid w:val="00677761"/>
    <w:rsid w:val="00683343"/>
    <w:rsid w:val="00690A21"/>
    <w:rsid w:val="00691262"/>
    <w:rsid w:val="0069472F"/>
    <w:rsid w:val="006B6A02"/>
    <w:rsid w:val="006C12E3"/>
    <w:rsid w:val="006C2004"/>
    <w:rsid w:val="006C4E97"/>
    <w:rsid w:val="006E1585"/>
    <w:rsid w:val="006E16BC"/>
    <w:rsid w:val="006F0C65"/>
    <w:rsid w:val="006F454F"/>
    <w:rsid w:val="006F6906"/>
    <w:rsid w:val="00712A00"/>
    <w:rsid w:val="00715936"/>
    <w:rsid w:val="00722D50"/>
    <w:rsid w:val="00725E74"/>
    <w:rsid w:val="007261BB"/>
    <w:rsid w:val="00730ECF"/>
    <w:rsid w:val="00743F54"/>
    <w:rsid w:val="00745DAA"/>
    <w:rsid w:val="0075582C"/>
    <w:rsid w:val="00761D5A"/>
    <w:rsid w:val="00761DA0"/>
    <w:rsid w:val="007666F5"/>
    <w:rsid w:val="007730B0"/>
    <w:rsid w:val="007801C8"/>
    <w:rsid w:val="0078200D"/>
    <w:rsid w:val="0078563D"/>
    <w:rsid w:val="007941CB"/>
    <w:rsid w:val="00794CFD"/>
    <w:rsid w:val="00795F95"/>
    <w:rsid w:val="007A024F"/>
    <w:rsid w:val="007A19FB"/>
    <w:rsid w:val="007A3508"/>
    <w:rsid w:val="007B3D46"/>
    <w:rsid w:val="007B42C9"/>
    <w:rsid w:val="007B4E21"/>
    <w:rsid w:val="007B7980"/>
    <w:rsid w:val="007C510F"/>
    <w:rsid w:val="007E1AC9"/>
    <w:rsid w:val="007E203E"/>
    <w:rsid w:val="007E4FA6"/>
    <w:rsid w:val="007E7490"/>
    <w:rsid w:val="007F0993"/>
    <w:rsid w:val="00800584"/>
    <w:rsid w:val="008044E2"/>
    <w:rsid w:val="0081478E"/>
    <w:rsid w:val="00816055"/>
    <w:rsid w:val="00821130"/>
    <w:rsid w:val="00822BF7"/>
    <w:rsid w:val="00824A8E"/>
    <w:rsid w:val="00830539"/>
    <w:rsid w:val="0084064C"/>
    <w:rsid w:val="008408EA"/>
    <w:rsid w:val="008472C2"/>
    <w:rsid w:val="00853125"/>
    <w:rsid w:val="00856F94"/>
    <w:rsid w:val="0086033A"/>
    <w:rsid w:val="00866106"/>
    <w:rsid w:val="008709F4"/>
    <w:rsid w:val="008714DF"/>
    <w:rsid w:val="00876B32"/>
    <w:rsid w:val="00881D01"/>
    <w:rsid w:val="00883203"/>
    <w:rsid w:val="00887D10"/>
    <w:rsid w:val="0089733B"/>
    <w:rsid w:val="00897801"/>
    <w:rsid w:val="008A0DBC"/>
    <w:rsid w:val="008A295F"/>
    <w:rsid w:val="008A5B4B"/>
    <w:rsid w:val="008A7082"/>
    <w:rsid w:val="008B08EA"/>
    <w:rsid w:val="008B3306"/>
    <w:rsid w:val="008B6825"/>
    <w:rsid w:val="008B7AD5"/>
    <w:rsid w:val="008C15EA"/>
    <w:rsid w:val="008C2AAA"/>
    <w:rsid w:val="008C76C3"/>
    <w:rsid w:val="008D001B"/>
    <w:rsid w:val="008D3934"/>
    <w:rsid w:val="008D5701"/>
    <w:rsid w:val="008E281A"/>
    <w:rsid w:val="008E6709"/>
    <w:rsid w:val="008F3E52"/>
    <w:rsid w:val="008F5256"/>
    <w:rsid w:val="00900363"/>
    <w:rsid w:val="00903F3A"/>
    <w:rsid w:val="00905A62"/>
    <w:rsid w:val="009156E7"/>
    <w:rsid w:val="00926E6A"/>
    <w:rsid w:val="0092782C"/>
    <w:rsid w:val="0093195B"/>
    <w:rsid w:val="009342C2"/>
    <w:rsid w:val="00937AB2"/>
    <w:rsid w:val="00944F02"/>
    <w:rsid w:val="00945365"/>
    <w:rsid w:val="009464D1"/>
    <w:rsid w:val="00987BE3"/>
    <w:rsid w:val="009940D6"/>
    <w:rsid w:val="009A3339"/>
    <w:rsid w:val="009B515A"/>
    <w:rsid w:val="009C350B"/>
    <w:rsid w:val="009C45D7"/>
    <w:rsid w:val="009E26A1"/>
    <w:rsid w:val="009E2AD9"/>
    <w:rsid w:val="009E5015"/>
    <w:rsid w:val="009F328A"/>
    <w:rsid w:val="009F4D20"/>
    <w:rsid w:val="009F4D3B"/>
    <w:rsid w:val="009F5C72"/>
    <w:rsid w:val="009F6A33"/>
    <w:rsid w:val="00A02F19"/>
    <w:rsid w:val="00A03BDF"/>
    <w:rsid w:val="00A067B5"/>
    <w:rsid w:val="00A1339A"/>
    <w:rsid w:val="00A30509"/>
    <w:rsid w:val="00A3348B"/>
    <w:rsid w:val="00A46B8A"/>
    <w:rsid w:val="00A54547"/>
    <w:rsid w:val="00A556E0"/>
    <w:rsid w:val="00A600E8"/>
    <w:rsid w:val="00A6078E"/>
    <w:rsid w:val="00A629DE"/>
    <w:rsid w:val="00A72C7A"/>
    <w:rsid w:val="00A72DDB"/>
    <w:rsid w:val="00A8311C"/>
    <w:rsid w:val="00A86E2A"/>
    <w:rsid w:val="00AB214C"/>
    <w:rsid w:val="00AD5F40"/>
    <w:rsid w:val="00AE0A9C"/>
    <w:rsid w:val="00AE1A1C"/>
    <w:rsid w:val="00AF0B40"/>
    <w:rsid w:val="00AF1D42"/>
    <w:rsid w:val="00AF2FDF"/>
    <w:rsid w:val="00AF6C71"/>
    <w:rsid w:val="00AF76A2"/>
    <w:rsid w:val="00B01554"/>
    <w:rsid w:val="00B01934"/>
    <w:rsid w:val="00B06034"/>
    <w:rsid w:val="00B07C83"/>
    <w:rsid w:val="00B123C8"/>
    <w:rsid w:val="00B1511D"/>
    <w:rsid w:val="00B15201"/>
    <w:rsid w:val="00B15452"/>
    <w:rsid w:val="00B17C4A"/>
    <w:rsid w:val="00B2382D"/>
    <w:rsid w:val="00B3328B"/>
    <w:rsid w:val="00B33F8F"/>
    <w:rsid w:val="00B37DE3"/>
    <w:rsid w:val="00B47D53"/>
    <w:rsid w:val="00B53C0C"/>
    <w:rsid w:val="00B570F1"/>
    <w:rsid w:val="00B61C66"/>
    <w:rsid w:val="00B66BA8"/>
    <w:rsid w:val="00B72C63"/>
    <w:rsid w:val="00B76E23"/>
    <w:rsid w:val="00B77389"/>
    <w:rsid w:val="00B87D1F"/>
    <w:rsid w:val="00B97800"/>
    <w:rsid w:val="00BB5A16"/>
    <w:rsid w:val="00BC18BF"/>
    <w:rsid w:val="00BC70C0"/>
    <w:rsid w:val="00BC772C"/>
    <w:rsid w:val="00BD2AA2"/>
    <w:rsid w:val="00BE18D0"/>
    <w:rsid w:val="00BE2E47"/>
    <w:rsid w:val="00BE7B72"/>
    <w:rsid w:val="00BF5495"/>
    <w:rsid w:val="00BF5811"/>
    <w:rsid w:val="00C04173"/>
    <w:rsid w:val="00C05F89"/>
    <w:rsid w:val="00C12341"/>
    <w:rsid w:val="00C15E8B"/>
    <w:rsid w:val="00C16AFE"/>
    <w:rsid w:val="00C21F3C"/>
    <w:rsid w:val="00C25B11"/>
    <w:rsid w:val="00C26373"/>
    <w:rsid w:val="00C35D06"/>
    <w:rsid w:val="00C40E44"/>
    <w:rsid w:val="00C4530D"/>
    <w:rsid w:val="00C45E8B"/>
    <w:rsid w:val="00C62515"/>
    <w:rsid w:val="00C63E52"/>
    <w:rsid w:val="00C6659B"/>
    <w:rsid w:val="00C761FF"/>
    <w:rsid w:val="00C82F54"/>
    <w:rsid w:val="00C8485F"/>
    <w:rsid w:val="00CB590C"/>
    <w:rsid w:val="00CC05AD"/>
    <w:rsid w:val="00CD1516"/>
    <w:rsid w:val="00CD5340"/>
    <w:rsid w:val="00CE2071"/>
    <w:rsid w:val="00CE588B"/>
    <w:rsid w:val="00CF1EF6"/>
    <w:rsid w:val="00CF61D3"/>
    <w:rsid w:val="00D026B5"/>
    <w:rsid w:val="00D1102A"/>
    <w:rsid w:val="00D15DA6"/>
    <w:rsid w:val="00D179DD"/>
    <w:rsid w:val="00D21919"/>
    <w:rsid w:val="00D30FD8"/>
    <w:rsid w:val="00D34DB6"/>
    <w:rsid w:val="00D476E4"/>
    <w:rsid w:val="00D500FB"/>
    <w:rsid w:val="00D5172A"/>
    <w:rsid w:val="00D57B43"/>
    <w:rsid w:val="00D6198A"/>
    <w:rsid w:val="00D623BB"/>
    <w:rsid w:val="00D6404B"/>
    <w:rsid w:val="00D641F2"/>
    <w:rsid w:val="00D66CD5"/>
    <w:rsid w:val="00D73EBB"/>
    <w:rsid w:val="00D810E3"/>
    <w:rsid w:val="00D8456D"/>
    <w:rsid w:val="00D94B59"/>
    <w:rsid w:val="00DA203C"/>
    <w:rsid w:val="00DA47F1"/>
    <w:rsid w:val="00DA646D"/>
    <w:rsid w:val="00DC1A1A"/>
    <w:rsid w:val="00DC2430"/>
    <w:rsid w:val="00DD3D57"/>
    <w:rsid w:val="00DD3F27"/>
    <w:rsid w:val="00DE4508"/>
    <w:rsid w:val="00DE6986"/>
    <w:rsid w:val="00DE7A00"/>
    <w:rsid w:val="00DE7BC2"/>
    <w:rsid w:val="00E00D5B"/>
    <w:rsid w:val="00E042D9"/>
    <w:rsid w:val="00E05FCC"/>
    <w:rsid w:val="00E14522"/>
    <w:rsid w:val="00E279F8"/>
    <w:rsid w:val="00E30D00"/>
    <w:rsid w:val="00E327B7"/>
    <w:rsid w:val="00E33F7D"/>
    <w:rsid w:val="00E464C9"/>
    <w:rsid w:val="00E57641"/>
    <w:rsid w:val="00E61478"/>
    <w:rsid w:val="00E61C1E"/>
    <w:rsid w:val="00E87D1B"/>
    <w:rsid w:val="00E93A81"/>
    <w:rsid w:val="00E95047"/>
    <w:rsid w:val="00E968C3"/>
    <w:rsid w:val="00EA654F"/>
    <w:rsid w:val="00EA7A65"/>
    <w:rsid w:val="00EB55A3"/>
    <w:rsid w:val="00EC28FC"/>
    <w:rsid w:val="00EC2BB0"/>
    <w:rsid w:val="00EC517D"/>
    <w:rsid w:val="00ED3EBC"/>
    <w:rsid w:val="00ED6609"/>
    <w:rsid w:val="00EE7E72"/>
    <w:rsid w:val="00EF09F9"/>
    <w:rsid w:val="00EF0C5A"/>
    <w:rsid w:val="00EF1671"/>
    <w:rsid w:val="00EF6957"/>
    <w:rsid w:val="00EF727A"/>
    <w:rsid w:val="00F014EC"/>
    <w:rsid w:val="00F01F5F"/>
    <w:rsid w:val="00F05CAC"/>
    <w:rsid w:val="00F06EFF"/>
    <w:rsid w:val="00F106F5"/>
    <w:rsid w:val="00F11729"/>
    <w:rsid w:val="00F133EB"/>
    <w:rsid w:val="00F15A26"/>
    <w:rsid w:val="00F20498"/>
    <w:rsid w:val="00F24E89"/>
    <w:rsid w:val="00F30AEF"/>
    <w:rsid w:val="00F44DC3"/>
    <w:rsid w:val="00F45B85"/>
    <w:rsid w:val="00F464C2"/>
    <w:rsid w:val="00F47961"/>
    <w:rsid w:val="00F51115"/>
    <w:rsid w:val="00F54F4F"/>
    <w:rsid w:val="00F55DBB"/>
    <w:rsid w:val="00F569F4"/>
    <w:rsid w:val="00F60A46"/>
    <w:rsid w:val="00F66CE8"/>
    <w:rsid w:val="00F746CB"/>
    <w:rsid w:val="00F7680F"/>
    <w:rsid w:val="00F80216"/>
    <w:rsid w:val="00F8242F"/>
    <w:rsid w:val="00F829F9"/>
    <w:rsid w:val="00F84872"/>
    <w:rsid w:val="00FA03F8"/>
    <w:rsid w:val="00FB01F2"/>
    <w:rsid w:val="00FB05BE"/>
    <w:rsid w:val="00FB0FCC"/>
    <w:rsid w:val="00FB79FD"/>
    <w:rsid w:val="00FC1FCB"/>
    <w:rsid w:val="00FD5131"/>
    <w:rsid w:val="00FE37E1"/>
    <w:rsid w:val="00FE4062"/>
    <w:rsid w:val="00FE7B78"/>
    <w:rsid w:val="00FF0D8F"/>
    <w:rsid w:val="00FF20FF"/>
    <w:rsid w:val="00FF290D"/>
    <w:rsid w:val="00FF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10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56424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513E55"/>
    <w:pPr>
      <w:ind w:left="720"/>
    </w:pPr>
  </w:style>
  <w:style w:type="character" w:styleId="Hyperlink">
    <w:name w:val="Hyperlink"/>
    <w:basedOn w:val="DefaultParagraphFont"/>
    <w:uiPriority w:val="99"/>
    <w:rsid w:val="008F5256"/>
    <w:rPr>
      <w:color w:val="0000FF"/>
      <w:u w:val="single"/>
    </w:rPr>
  </w:style>
  <w:style w:type="table" w:styleId="TableGrid">
    <w:name w:val="Table Grid"/>
    <w:basedOn w:val="TableNormal"/>
    <w:uiPriority w:val="99"/>
    <w:rsid w:val="008F525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1"/>
    <w:uiPriority w:val="99"/>
    <w:rsid w:val="009F328A"/>
    <w:pPr>
      <w:spacing w:after="0" w:line="240" w:lineRule="auto"/>
    </w:pPr>
    <w:rPr>
      <w:rFonts w:cs="Times New Roman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5721E"/>
    <w:rPr>
      <w:rFonts w:cs="Calibri"/>
      <w:lang w:eastAsia="en-US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9F328A"/>
    <w:rPr>
      <w:sz w:val="28"/>
      <w:szCs w:val="28"/>
      <w:lang w:val="ru-RU" w:eastAsia="ru-RU"/>
    </w:rPr>
  </w:style>
  <w:style w:type="paragraph" w:customStyle="1" w:styleId="1">
    <w:name w:val="Знак1"/>
    <w:basedOn w:val="Normal"/>
    <w:link w:val="DefaultParagraphFont"/>
    <w:uiPriority w:val="99"/>
    <w:rsid w:val="009F328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-vtag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945</Words>
  <Characters>5390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4g</dc:creator>
  <cp:keywords/>
  <dc:description/>
  <cp:lastModifiedBy>User</cp:lastModifiedBy>
  <cp:revision>10</cp:revision>
  <cp:lastPrinted>2014-12-03T11:28:00Z</cp:lastPrinted>
  <dcterms:created xsi:type="dcterms:W3CDTF">2014-11-17T15:56:00Z</dcterms:created>
  <dcterms:modified xsi:type="dcterms:W3CDTF">2014-12-03T11:28:00Z</dcterms:modified>
</cp:coreProperties>
</file>