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801D3" w:rsidRPr="001E3889" w:rsidRDefault="009801D3" w:rsidP="001E3889">
      <w:pPr>
        <w:spacing w:after="0" w:line="240" w:lineRule="auto"/>
        <w:ind w:left="-360"/>
        <w:rPr>
          <w:noProof/>
          <w:lang w:eastAsia="ru-RU"/>
        </w:rPr>
      </w:pPr>
      <w:r>
        <w:rPr>
          <w:noProof/>
          <w:lang w:eastAsia="ru-RU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95.5pt;height:841.5pt">
            <v:imagedata r:id="rId4" o:title=""/>
          </v:shape>
        </w:pict>
      </w:r>
    </w:p>
    <w:p w:rsidR="009801D3" w:rsidRDefault="009801D3" w:rsidP="007D50D6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</w:p>
    <w:p w:rsidR="009801D3" w:rsidRDefault="009801D3" w:rsidP="00A732A5">
      <w:pPr>
        <w:tabs>
          <w:tab w:val="left" w:pos="9720"/>
        </w:tabs>
        <w:autoSpaceDE w:val="0"/>
        <w:autoSpaceDN w:val="0"/>
        <w:adjustRightInd w:val="0"/>
        <w:spacing w:line="240" w:lineRule="auto"/>
        <w:ind w:right="201"/>
        <w:jc w:val="right"/>
        <w:outlineLvl w:val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Утверждено Постановлением</w:t>
      </w:r>
    </w:p>
    <w:p w:rsidR="009801D3" w:rsidRDefault="009801D3" w:rsidP="00A732A5">
      <w:pPr>
        <w:autoSpaceDE w:val="0"/>
        <w:autoSpaceDN w:val="0"/>
        <w:adjustRightInd w:val="0"/>
        <w:spacing w:line="240" w:lineRule="auto"/>
        <w:ind w:right="201"/>
        <w:jc w:val="right"/>
        <w:outlineLvl w:val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администрации от 24.11.2017 г. № 709</w:t>
      </w:r>
    </w:p>
    <w:p w:rsidR="009801D3" w:rsidRDefault="009801D3" w:rsidP="007D50D6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</w:p>
    <w:p w:rsidR="009801D3" w:rsidRPr="00C82077" w:rsidRDefault="009801D3" w:rsidP="007D50D6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 w:rsidRPr="00C82077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ПОЛОЖЕНИЕ</w:t>
      </w:r>
      <w:r w:rsidRPr="00C82077">
        <w:rPr>
          <w:rFonts w:ascii="Times New Roman" w:hAnsi="Times New Roman" w:cs="Times New Roman"/>
          <w:sz w:val="28"/>
          <w:szCs w:val="28"/>
          <w:lang w:eastAsia="ru-RU"/>
        </w:rPr>
        <w:br/>
      </w:r>
      <w:r w:rsidRPr="00C82077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о муниципальном конкурсе сн</w:t>
      </w: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ежных фигур «Снежная сказка</w:t>
      </w:r>
      <w:r w:rsidRPr="00C82077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»</w:t>
      </w:r>
    </w:p>
    <w:p w:rsidR="009801D3" w:rsidRPr="00C82077" w:rsidRDefault="009801D3" w:rsidP="00C82077">
      <w:pPr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  <w:r w:rsidRPr="00C82077">
        <w:rPr>
          <w:rFonts w:ascii="Times New Roman" w:hAnsi="Times New Roman" w:cs="Times New Roman"/>
          <w:sz w:val="28"/>
          <w:szCs w:val="28"/>
          <w:lang w:eastAsia="ru-RU"/>
        </w:rPr>
        <w:br/>
      </w:r>
      <w:r w:rsidRPr="00C82077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1. ОБЩИЕ ПОЛОЖЕНИЯ, ЦЕЛИ И ЗАДАЧИ КОНКУРСА</w:t>
      </w:r>
      <w:r w:rsidRPr="00C82077">
        <w:rPr>
          <w:rFonts w:ascii="Times New Roman" w:hAnsi="Times New Roman" w:cs="Times New Roman"/>
          <w:sz w:val="28"/>
          <w:szCs w:val="28"/>
          <w:lang w:eastAsia="ru-RU"/>
        </w:rPr>
        <w:br/>
        <w:t>1. Муниципальный конкурс снеж</w:t>
      </w:r>
      <w:r>
        <w:rPr>
          <w:rFonts w:ascii="Times New Roman" w:hAnsi="Times New Roman" w:cs="Times New Roman"/>
          <w:sz w:val="28"/>
          <w:szCs w:val="28"/>
          <w:lang w:eastAsia="ru-RU"/>
        </w:rPr>
        <w:t>ных фигур «Снежная сказка</w:t>
      </w:r>
      <w:r w:rsidRPr="00C82077">
        <w:rPr>
          <w:rFonts w:ascii="Times New Roman" w:hAnsi="Times New Roman" w:cs="Times New Roman"/>
          <w:sz w:val="28"/>
          <w:szCs w:val="28"/>
          <w:lang w:eastAsia="ru-RU"/>
        </w:rPr>
        <w:t xml:space="preserve">» (далее – конкурс) проводится в целях улучшение праздничного оформления Новогодних городков на территории города Верхний Тагил и поселка Половинный, реализации творческого потенциала жителей городского округа Верхний Тагил. </w:t>
      </w:r>
    </w:p>
    <w:p w:rsidR="009801D3" w:rsidRPr="00C82077" w:rsidRDefault="009801D3" w:rsidP="007D50D6">
      <w:pPr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  <w:r w:rsidRPr="00C82077">
        <w:rPr>
          <w:rFonts w:ascii="Times New Roman" w:hAnsi="Times New Roman" w:cs="Times New Roman"/>
          <w:sz w:val="28"/>
          <w:szCs w:val="28"/>
          <w:lang w:eastAsia="ru-RU"/>
        </w:rPr>
        <w:br/>
      </w:r>
      <w:r w:rsidRPr="00C82077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2. ВРЕМЯ И МЕСТО ПРОВЕДЕНИЯ</w:t>
      </w:r>
      <w:r w:rsidRPr="00C82077">
        <w:rPr>
          <w:rFonts w:ascii="Times New Roman" w:hAnsi="Times New Roman" w:cs="Times New Roman"/>
          <w:sz w:val="28"/>
          <w:szCs w:val="28"/>
          <w:lang w:eastAsia="ru-RU"/>
        </w:rPr>
        <w:br/>
        <w:t>2.1. Дата и время проведения конкурса –</w:t>
      </w: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с 20 до 27 декабря 2017</w:t>
      </w:r>
      <w:r w:rsidRPr="00C82077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года, награждение</w:t>
      </w: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–  27 декабря 2017</w:t>
      </w:r>
      <w:r w:rsidRPr="00C82077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года.</w:t>
      </w:r>
      <w:r w:rsidRPr="00C82077">
        <w:rPr>
          <w:rFonts w:ascii="Times New Roman" w:hAnsi="Times New Roman" w:cs="Times New Roman"/>
          <w:sz w:val="28"/>
          <w:szCs w:val="28"/>
          <w:lang w:eastAsia="ru-RU"/>
        </w:rPr>
        <w:br/>
        <w:t>2.2. Место проведения конкурса – площадь город Верхний Тагил, площадь поселка Половинный.</w:t>
      </w:r>
    </w:p>
    <w:p w:rsidR="009801D3" w:rsidRPr="00C82077" w:rsidRDefault="009801D3" w:rsidP="007D50D6">
      <w:pPr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</w:p>
    <w:p w:rsidR="009801D3" w:rsidRPr="00C82077" w:rsidRDefault="009801D3" w:rsidP="00C82077">
      <w:pPr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  <w:r w:rsidRPr="00C82077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3. ОРГАНИЗАТОРЫ КОНКУРСА</w:t>
      </w:r>
      <w:r w:rsidRPr="00C82077">
        <w:rPr>
          <w:rFonts w:ascii="Times New Roman" w:hAnsi="Times New Roman" w:cs="Times New Roman"/>
          <w:sz w:val="28"/>
          <w:szCs w:val="28"/>
          <w:lang w:eastAsia="ru-RU"/>
        </w:rPr>
        <w:br/>
        <w:t xml:space="preserve">3.1. Организатором конкурса является администрация городского округа Верхний Тагил. </w:t>
      </w:r>
      <w:r w:rsidRPr="00C82077">
        <w:rPr>
          <w:rFonts w:ascii="Times New Roman" w:hAnsi="Times New Roman" w:cs="Times New Roman"/>
          <w:sz w:val="28"/>
          <w:szCs w:val="28"/>
          <w:lang w:eastAsia="ru-RU"/>
        </w:rPr>
        <w:br/>
        <w:t>3.2. Непосредственное проведение конкурса осуществляет архитектурно-строительный отдел администрации городского округа Верхний Тагил.</w:t>
      </w:r>
    </w:p>
    <w:p w:rsidR="009801D3" w:rsidRPr="00C82077" w:rsidRDefault="009801D3" w:rsidP="00C8207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C82077">
        <w:rPr>
          <w:rFonts w:ascii="Times New Roman" w:hAnsi="Times New Roman" w:cs="Times New Roman"/>
          <w:sz w:val="28"/>
          <w:szCs w:val="28"/>
          <w:lang w:eastAsia="ru-RU"/>
        </w:rPr>
        <w:t xml:space="preserve">3.3. Награждение победителей проводит МКУ «Управление культуры, спорта и молодёжной политики городского округа Верхний Тагил». </w:t>
      </w:r>
    </w:p>
    <w:p w:rsidR="009801D3" w:rsidRPr="00C82077" w:rsidRDefault="009801D3" w:rsidP="007D50D6">
      <w:pPr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</w:p>
    <w:p w:rsidR="009801D3" w:rsidRPr="00C82077" w:rsidRDefault="009801D3" w:rsidP="00C82077">
      <w:pPr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  <w:r w:rsidRPr="00C82077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4. УСЛОВИЯ</w:t>
      </w: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C82077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ПРОВЕДЕНИЯ КОНКУРСА.</w:t>
      </w:r>
      <w:r w:rsidRPr="00C82077">
        <w:rPr>
          <w:rFonts w:ascii="Times New Roman" w:hAnsi="Times New Roman" w:cs="Times New Roman"/>
          <w:sz w:val="28"/>
          <w:szCs w:val="28"/>
          <w:lang w:eastAsia="ru-RU"/>
        </w:rPr>
        <w:br/>
        <w:t>4.1. Для изготовления фигур используются: снег и другие материалы.  </w:t>
      </w:r>
    </w:p>
    <w:p w:rsidR="009801D3" w:rsidRPr="00C82077" w:rsidRDefault="009801D3" w:rsidP="00C8207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C82077">
        <w:rPr>
          <w:rFonts w:ascii="Times New Roman" w:hAnsi="Times New Roman" w:cs="Times New Roman"/>
          <w:sz w:val="28"/>
          <w:szCs w:val="28"/>
          <w:lang w:eastAsia="ru-RU"/>
        </w:rPr>
        <w:t>4.2. Для изготовления снежных фигур участники конкурса используют свои инструменты, необходимые приспособления и дополнительные материалы</w:t>
      </w:r>
    </w:p>
    <w:p w:rsidR="009801D3" w:rsidRPr="00C82077" w:rsidRDefault="009801D3" w:rsidP="00C8207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C82077">
        <w:rPr>
          <w:rFonts w:ascii="Times New Roman" w:hAnsi="Times New Roman" w:cs="Times New Roman"/>
          <w:sz w:val="28"/>
          <w:szCs w:val="28"/>
          <w:lang w:eastAsia="ru-RU"/>
        </w:rPr>
        <w:t xml:space="preserve">4.3. Размещение снежных фигур на площади города Верхний Тагил, площади поселка Половинный – согласно схеме (прилагается). Конкретное размещение фигуры на площади города согласовывается с директором МКУ «Управление культуры, спорта и молодежной политики» при подаче заявки. </w:t>
      </w:r>
    </w:p>
    <w:p w:rsidR="009801D3" w:rsidRPr="00C82077" w:rsidRDefault="009801D3" w:rsidP="00C8207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C82077">
        <w:rPr>
          <w:rFonts w:ascii="Times New Roman" w:hAnsi="Times New Roman" w:cs="Times New Roman"/>
          <w:sz w:val="28"/>
          <w:szCs w:val="28"/>
          <w:lang w:eastAsia="ru-RU"/>
        </w:rPr>
        <w:t>4.4. При выполнении конкурсного задания каждый участник конкурса обеспечивает соблюдение правил техники безопасности при работе с инструментом, оборудованием и скульптурой. Организаторы конкурса не осуществляют страхование участников от несчастного случая, не несут ответственности за нарушение участниками правил по технике безопасности, правил по эксплуатации используемого инструмента (оборудования), а также за полученные участниками в период выполнения работы травмы.</w:t>
      </w:r>
    </w:p>
    <w:p w:rsidR="009801D3" w:rsidRDefault="009801D3" w:rsidP="007D50D6">
      <w:pPr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  <w:r w:rsidRPr="00C82077">
        <w:rPr>
          <w:rFonts w:ascii="Times New Roman" w:hAnsi="Times New Roman" w:cs="Times New Roman"/>
          <w:sz w:val="28"/>
          <w:szCs w:val="28"/>
          <w:lang w:eastAsia="ru-RU"/>
        </w:rPr>
        <w:br/>
      </w:r>
    </w:p>
    <w:p w:rsidR="009801D3" w:rsidRPr="00C82077" w:rsidRDefault="009801D3" w:rsidP="00C82077">
      <w:pPr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  <w:r w:rsidRPr="00C82077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5. УЧАСТНИКИ КОНКУРСА И ПОРЯДОК ПОДАЧИ ЗАЯВОК.</w:t>
      </w:r>
      <w:r w:rsidRPr="00C82077">
        <w:rPr>
          <w:rFonts w:ascii="Times New Roman" w:hAnsi="Times New Roman" w:cs="Times New Roman"/>
          <w:sz w:val="28"/>
          <w:szCs w:val="28"/>
          <w:lang w:eastAsia="ru-RU"/>
        </w:rPr>
        <w:br/>
        <w:t>5.1. Участниками конкурса могут быть индивидуальные авторы - жители городского округа Верхний Тагил, учреждения, предприятия, общественные организации, действующие на территории городского округа Верхний Тагил.</w:t>
      </w:r>
      <w:r w:rsidRPr="00C82077">
        <w:rPr>
          <w:rFonts w:ascii="Times New Roman" w:hAnsi="Times New Roman" w:cs="Times New Roman"/>
          <w:sz w:val="28"/>
          <w:szCs w:val="28"/>
          <w:lang w:eastAsia="ru-RU"/>
        </w:rPr>
        <w:br/>
        <w:t xml:space="preserve">5.2. Заявки на участие предоставляются в МКУ «Управление культуры, спорта и молодежной политики городского округа Верхний Тагил» (ул. Маяковского, 2а,       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                  телефон 20070</w:t>
      </w:r>
      <w:r w:rsidRPr="00C82077">
        <w:rPr>
          <w:rFonts w:ascii="Times New Roman" w:hAnsi="Times New Roman" w:cs="Times New Roman"/>
          <w:sz w:val="28"/>
          <w:szCs w:val="28"/>
          <w:lang w:eastAsia="ru-RU"/>
        </w:rPr>
        <w:t>).</w:t>
      </w:r>
    </w:p>
    <w:p w:rsidR="009801D3" w:rsidRPr="00C82077" w:rsidRDefault="009801D3" w:rsidP="00C82077">
      <w:pPr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  <w:r w:rsidRPr="00C82077">
        <w:rPr>
          <w:rFonts w:ascii="Times New Roman" w:hAnsi="Times New Roman" w:cs="Times New Roman"/>
          <w:sz w:val="28"/>
          <w:szCs w:val="28"/>
          <w:lang w:eastAsia="ru-RU"/>
        </w:rPr>
        <w:t>Направляя заявку на участие в конкурсе, участники соглаш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аются с требованиями настоящего </w:t>
      </w:r>
      <w:r w:rsidRPr="00C82077">
        <w:rPr>
          <w:rFonts w:ascii="Times New Roman" w:hAnsi="Times New Roman" w:cs="Times New Roman"/>
          <w:sz w:val="28"/>
          <w:szCs w:val="28"/>
          <w:lang w:eastAsia="ru-RU"/>
        </w:rPr>
        <w:t>Положения.</w:t>
      </w:r>
      <w:r w:rsidRPr="00C82077">
        <w:rPr>
          <w:rFonts w:ascii="Times New Roman" w:hAnsi="Times New Roman" w:cs="Times New Roman"/>
          <w:sz w:val="28"/>
          <w:szCs w:val="28"/>
          <w:lang w:eastAsia="ru-RU"/>
        </w:rPr>
        <w:br/>
        <w:t>5.3. Срок окончания принятия зая</w:t>
      </w:r>
      <w:r>
        <w:rPr>
          <w:rFonts w:ascii="Times New Roman" w:hAnsi="Times New Roman" w:cs="Times New Roman"/>
          <w:sz w:val="28"/>
          <w:szCs w:val="28"/>
          <w:lang w:eastAsia="ru-RU"/>
        </w:rPr>
        <w:t>вок на участие – 20 декабря 2017</w:t>
      </w:r>
      <w:r w:rsidRPr="00C82077">
        <w:rPr>
          <w:rFonts w:ascii="Times New Roman" w:hAnsi="Times New Roman" w:cs="Times New Roman"/>
          <w:sz w:val="28"/>
          <w:szCs w:val="28"/>
          <w:lang w:eastAsia="ru-RU"/>
        </w:rPr>
        <w:t xml:space="preserve"> года.</w:t>
      </w:r>
      <w:r w:rsidRPr="00C82077">
        <w:rPr>
          <w:rFonts w:ascii="Times New Roman" w:hAnsi="Times New Roman" w:cs="Times New Roman"/>
          <w:sz w:val="28"/>
          <w:szCs w:val="28"/>
          <w:lang w:eastAsia="ru-RU"/>
        </w:rPr>
        <w:br/>
      </w:r>
      <w:r w:rsidRPr="00C82077">
        <w:rPr>
          <w:rFonts w:ascii="Times New Roman" w:hAnsi="Times New Roman" w:cs="Times New Roman"/>
          <w:sz w:val="28"/>
          <w:szCs w:val="28"/>
          <w:lang w:eastAsia="ru-RU"/>
        </w:rPr>
        <w:br/>
      </w:r>
      <w:r w:rsidRPr="00C82077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6.  КРИТЕРИИ ОЦЕНКИ</w:t>
      </w:r>
      <w:r w:rsidRPr="00C82077">
        <w:rPr>
          <w:rFonts w:ascii="Times New Roman" w:hAnsi="Times New Roman" w:cs="Times New Roman"/>
          <w:sz w:val="28"/>
          <w:szCs w:val="28"/>
          <w:lang w:eastAsia="ru-RU"/>
        </w:rPr>
        <w:br/>
        <w:t xml:space="preserve">Оценивание снежных фигур будет производиться по следующим критериям: </w:t>
      </w:r>
    </w:p>
    <w:p w:rsidR="009801D3" w:rsidRPr="00C82077" w:rsidRDefault="009801D3" w:rsidP="007D50D6">
      <w:pPr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  <w:r w:rsidRPr="00C82077">
        <w:rPr>
          <w:rFonts w:ascii="Times New Roman" w:hAnsi="Times New Roman" w:cs="Times New Roman"/>
          <w:sz w:val="28"/>
          <w:szCs w:val="28"/>
          <w:lang w:eastAsia="ru-RU"/>
        </w:rPr>
        <w:t xml:space="preserve">- оригинальность решения; </w:t>
      </w:r>
    </w:p>
    <w:p w:rsidR="009801D3" w:rsidRPr="00C82077" w:rsidRDefault="009801D3" w:rsidP="007D50D6">
      <w:pPr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  <w:r w:rsidRPr="00C82077">
        <w:rPr>
          <w:rFonts w:ascii="Times New Roman" w:hAnsi="Times New Roman" w:cs="Times New Roman"/>
          <w:sz w:val="28"/>
          <w:szCs w:val="28"/>
          <w:lang w:eastAsia="ru-RU"/>
        </w:rPr>
        <w:t>- сложность выполнения;</w:t>
      </w:r>
      <w:r w:rsidRPr="00C82077">
        <w:rPr>
          <w:rFonts w:ascii="Times New Roman" w:hAnsi="Times New Roman" w:cs="Times New Roman"/>
          <w:sz w:val="28"/>
          <w:szCs w:val="28"/>
          <w:lang w:eastAsia="ru-RU"/>
        </w:rPr>
        <w:br/>
        <w:t>- чистота и мастерство исполнения;</w:t>
      </w:r>
      <w:r w:rsidRPr="00C82077">
        <w:rPr>
          <w:rFonts w:ascii="Times New Roman" w:hAnsi="Times New Roman" w:cs="Times New Roman"/>
          <w:sz w:val="28"/>
          <w:szCs w:val="28"/>
          <w:lang w:eastAsia="ru-RU"/>
        </w:rPr>
        <w:br/>
        <w:t>- выразительность.</w:t>
      </w:r>
      <w:r w:rsidRPr="00C82077">
        <w:rPr>
          <w:rFonts w:ascii="Times New Roman" w:hAnsi="Times New Roman" w:cs="Times New Roman"/>
          <w:sz w:val="28"/>
          <w:szCs w:val="28"/>
          <w:lang w:eastAsia="ru-RU"/>
        </w:rPr>
        <w:br/>
      </w:r>
      <w:r w:rsidRPr="00C82077">
        <w:rPr>
          <w:rFonts w:ascii="Times New Roman" w:hAnsi="Times New Roman" w:cs="Times New Roman"/>
          <w:sz w:val="28"/>
          <w:szCs w:val="28"/>
          <w:lang w:eastAsia="ru-RU"/>
        </w:rPr>
        <w:br/>
      </w:r>
      <w:r w:rsidRPr="00C82077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7.  ЖЮРИ КОНКУРСА</w:t>
      </w:r>
      <w:r w:rsidRPr="00C82077">
        <w:rPr>
          <w:rFonts w:ascii="Times New Roman" w:hAnsi="Times New Roman" w:cs="Times New Roman"/>
          <w:sz w:val="28"/>
          <w:szCs w:val="28"/>
          <w:lang w:eastAsia="ru-RU"/>
        </w:rPr>
        <w:br/>
        <w:t>С целью оценки участников конкурса и определения победителей конкурса формируется жюри конкурса.</w:t>
      </w:r>
      <w:r w:rsidRPr="00C82077">
        <w:rPr>
          <w:rFonts w:ascii="Times New Roman" w:hAnsi="Times New Roman" w:cs="Times New Roman"/>
          <w:sz w:val="28"/>
          <w:szCs w:val="28"/>
          <w:lang w:eastAsia="ru-RU"/>
        </w:rPr>
        <w:br/>
        <w:t>В состав жюри входят:</w:t>
      </w:r>
    </w:p>
    <w:p w:rsidR="009801D3" w:rsidRPr="00C82077" w:rsidRDefault="009801D3" w:rsidP="007D50D6">
      <w:pPr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  <w:r w:rsidRPr="00C82077">
        <w:rPr>
          <w:rFonts w:ascii="Times New Roman" w:hAnsi="Times New Roman" w:cs="Times New Roman"/>
          <w:sz w:val="28"/>
          <w:szCs w:val="28"/>
          <w:lang w:eastAsia="ru-RU"/>
        </w:rPr>
        <w:t>Упорова И.Г. – заместитель Главы администрации по социальным вопросам</w:t>
      </w:r>
    </w:p>
    <w:p w:rsidR="009801D3" w:rsidRPr="00C82077" w:rsidRDefault="009801D3" w:rsidP="007D50D6">
      <w:pPr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  <w:r w:rsidRPr="00C82077">
        <w:rPr>
          <w:rFonts w:ascii="Times New Roman" w:hAnsi="Times New Roman" w:cs="Times New Roman"/>
          <w:sz w:val="28"/>
          <w:szCs w:val="28"/>
          <w:lang w:eastAsia="ru-RU"/>
        </w:rPr>
        <w:t>Шамсутдинова Н. В. – заведующая ТО поселка Половинный</w:t>
      </w:r>
    </w:p>
    <w:p w:rsidR="009801D3" w:rsidRPr="00C82077" w:rsidRDefault="009801D3" w:rsidP="007D50D6">
      <w:pPr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  <w:r w:rsidRPr="00C82077">
        <w:rPr>
          <w:rFonts w:ascii="Times New Roman" w:hAnsi="Times New Roman" w:cs="Times New Roman"/>
          <w:sz w:val="28"/>
          <w:szCs w:val="28"/>
          <w:lang w:eastAsia="ru-RU"/>
        </w:rPr>
        <w:t>Проказова В.Б. – начальник архитектурно-строительного отдела</w:t>
      </w:r>
      <w:r w:rsidRPr="00C82077">
        <w:rPr>
          <w:rFonts w:ascii="Times New Roman" w:hAnsi="Times New Roman" w:cs="Times New Roman"/>
          <w:sz w:val="28"/>
          <w:szCs w:val="28"/>
          <w:lang w:eastAsia="ru-RU"/>
        </w:rPr>
        <w:br/>
        <w:t>Королько Е.В. – директор МКУ «Управление культуры, спорта и молодежной политики городского округа Верхний Тагил»</w:t>
      </w:r>
    </w:p>
    <w:p w:rsidR="009801D3" w:rsidRPr="00C82077" w:rsidRDefault="009801D3" w:rsidP="007D50D6">
      <w:pPr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  <w:r w:rsidRPr="00C82077">
        <w:rPr>
          <w:rFonts w:ascii="Times New Roman" w:hAnsi="Times New Roman" w:cs="Times New Roman"/>
          <w:sz w:val="28"/>
          <w:szCs w:val="28"/>
          <w:lang w:eastAsia="ru-RU"/>
        </w:rPr>
        <w:t>Тронина Е.П. – директор МКУ «Управление образования городского округа Верхний Тагил».</w:t>
      </w:r>
    </w:p>
    <w:p w:rsidR="009801D3" w:rsidRPr="00C82077" w:rsidRDefault="009801D3" w:rsidP="007D50D6">
      <w:pPr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  <w:r w:rsidRPr="00C82077">
        <w:rPr>
          <w:rFonts w:ascii="Times New Roman" w:hAnsi="Times New Roman" w:cs="Times New Roman"/>
          <w:sz w:val="28"/>
          <w:szCs w:val="28"/>
          <w:lang w:eastAsia="ru-RU"/>
        </w:rPr>
        <w:br/>
      </w:r>
      <w:r w:rsidRPr="00C82077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8.</w:t>
      </w:r>
      <w:r w:rsidRPr="00C82077">
        <w:rPr>
          <w:rFonts w:ascii="Times New Roman" w:hAnsi="Times New Roman" w:cs="Times New Roman"/>
          <w:b/>
          <w:bCs/>
          <w:caps/>
          <w:sz w:val="28"/>
          <w:szCs w:val="28"/>
          <w:lang w:eastAsia="ru-RU"/>
        </w:rPr>
        <w:t>Подведение итогов. Награждение</w:t>
      </w:r>
      <w:r w:rsidRPr="00C82077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 </w:t>
      </w:r>
      <w:r w:rsidRPr="00C82077">
        <w:rPr>
          <w:rFonts w:ascii="Times New Roman" w:hAnsi="Times New Roman" w:cs="Times New Roman"/>
          <w:sz w:val="28"/>
          <w:szCs w:val="28"/>
          <w:lang w:eastAsia="ru-RU"/>
        </w:rPr>
        <w:br/>
        <w:t>8.1. Итоги конкурса снежных фигур подводятся </w:t>
      </w:r>
      <w:r>
        <w:rPr>
          <w:rFonts w:ascii="Times New Roman" w:hAnsi="Times New Roman" w:cs="Times New Roman"/>
          <w:sz w:val="28"/>
          <w:szCs w:val="28"/>
          <w:lang w:eastAsia="ru-RU"/>
        </w:rPr>
        <w:t>27.12.2017</w:t>
      </w:r>
      <w:r w:rsidRPr="00C82077">
        <w:rPr>
          <w:rFonts w:ascii="Times New Roman" w:hAnsi="Times New Roman" w:cs="Times New Roman"/>
          <w:sz w:val="28"/>
          <w:szCs w:val="28"/>
          <w:lang w:eastAsia="ru-RU"/>
        </w:rPr>
        <w:t xml:space="preserve"> г.</w:t>
      </w:r>
    </w:p>
    <w:p w:rsidR="009801D3" w:rsidRPr="00C82077" w:rsidRDefault="009801D3" w:rsidP="007D50D6">
      <w:pPr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  <w:r w:rsidRPr="00C82077">
        <w:rPr>
          <w:rFonts w:ascii="Times New Roman" w:hAnsi="Times New Roman" w:cs="Times New Roman"/>
          <w:sz w:val="28"/>
          <w:szCs w:val="28"/>
          <w:lang w:eastAsia="ru-RU"/>
        </w:rPr>
        <w:t xml:space="preserve">8.2.  Награждение победителей будет проводиться на праздничном мероприятии «Открытие городской елки»  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в </w:t>
      </w:r>
      <w:r w:rsidRPr="00C82077">
        <w:rPr>
          <w:rFonts w:ascii="Times New Roman" w:hAnsi="Times New Roman" w:cs="Times New Roman"/>
          <w:sz w:val="28"/>
          <w:szCs w:val="28"/>
          <w:lang w:eastAsia="ru-RU"/>
        </w:rPr>
        <w:t xml:space="preserve"> г.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Верхний Тагил </w:t>
      </w:r>
      <w:r w:rsidRPr="00974995">
        <w:rPr>
          <w:rFonts w:ascii="Times New Roman" w:hAnsi="Times New Roman" w:cs="Times New Roman"/>
          <w:sz w:val="28"/>
          <w:szCs w:val="28"/>
          <w:lang w:eastAsia="ru-RU"/>
        </w:rPr>
        <w:t>27.12.2017 года в 18.00 часов.</w:t>
      </w:r>
      <w:r w:rsidRPr="00C82077">
        <w:rPr>
          <w:rFonts w:ascii="Times New Roman" w:hAnsi="Times New Roman" w:cs="Times New Roman"/>
          <w:sz w:val="28"/>
          <w:szCs w:val="28"/>
          <w:lang w:eastAsia="ru-RU"/>
        </w:rPr>
        <w:br/>
        <w:t xml:space="preserve">8.3. Победители конкурса награждаются денежными  призами.  </w:t>
      </w:r>
    </w:p>
    <w:p w:rsidR="009801D3" w:rsidRPr="00C82077" w:rsidRDefault="009801D3">
      <w:pPr>
        <w:rPr>
          <w:sz w:val="28"/>
          <w:szCs w:val="28"/>
        </w:rPr>
      </w:pPr>
    </w:p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3095"/>
        <w:gridCol w:w="3313"/>
        <w:gridCol w:w="3420"/>
      </w:tblGrid>
      <w:tr w:rsidR="009801D3" w:rsidRPr="00C82077">
        <w:tc>
          <w:tcPr>
            <w:tcW w:w="3095" w:type="dxa"/>
          </w:tcPr>
          <w:p w:rsidR="009801D3" w:rsidRPr="00C82077" w:rsidRDefault="009801D3" w:rsidP="0057536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3313" w:type="dxa"/>
          </w:tcPr>
          <w:p w:rsidR="009801D3" w:rsidRPr="00C82077" w:rsidRDefault="009801D3" w:rsidP="0057536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C82077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Город Верхний Тагил </w:t>
            </w:r>
          </w:p>
          <w:p w:rsidR="009801D3" w:rsidRPr="00C82077" w:rsidRDefault="009801D3" w:rsidP="0057536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3420" w:type="dxa"/>
          </w:tcPr>
          <w:p w:rsidR="009801D3" w:rsidRPr="00C82077" w:rsidRDefault="009801D3" w:rsidP="0057536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C82077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Поселок Половинный </w:t>
            </w:r>
          </w:p>
        </w:tc>
      </w:tr>
      <w:tr w:rsidR="009801D3" w:rsidRPr="00C82077">
        <w:tc>
          <w:tcPr>
            <w:tcW w:w="3095" w:type="dxa"/>
          </w:tcPr>
          <w:p w:rsidR="009801D3" w:rsidRPr="00C82077" w:rsidRDefault="009801D3" w:rsidP="0057536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C82077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1 место </w:t>
            </w:r>
          </w:p>
        </w:tc>
        <w:tc>
          <w:tcPr>
            <w:tcW w:w="3313" w:type="dxa"/>
          </w:tcPr>
          <w:p w:rsidR="009801D3" w:rsidRPr="00C82077" w:rsidRDefault="009801D3" w:rsidP="0057536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50</w:t>
            </w:r>
            <w:r w:rsidRPr="00C82077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00,0 руб.</w:t>
            </w:r>
          </w:p>
        </w:tc>
        <w:tc>
          <w:tcPr>
            <w:tcW w:w="3420" w:type="dxa"/>
          </w:tcPr>
          <w:p w:rsidR="009801D3" w:rsidRPr="00C82077" w:rsidRDefault="009801D3" w:rsidP="00D75965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50</w:t>
            </w:r>
            <w:r w:rsidRPr="00C82077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00,0 руб.</w:t>
            </w:r>
          </w:p>
        </w:tc>
      </w:tr>
      <w:tr w:rsidR="009801D3" w:rsidRPr="00C82077">
        <w:tc>
          <w:tcPr>
            <w:tcW w:w="3095" w:type="dxa"/>
          </w:tcPr>
          <w:p w:rsidR="009801D3" w:rsidRPr="00C82077" w:rsidRDefault="009801D3" w:rsidP="0057536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C82077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2 место </w:t>
            </w:r>
          </w:p>
        </w:tc>
        <w:tc>
          <w:tcPr>
            <w:tcW w:w="3313" w:type="dxa"/>
          </w:tcPr>
          <w:p w:rsidR="009801D3" w:rsidRPr="00C82077" w:rsidRDefault="009801D3" w:rsidP="0057536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30</w:t>
            </w:r>
            <w:r w:rsidRPr="00C82077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00,0 руб.</w:t>
            </w:r>
          </w:p>
        </w:tc>
        <w:tc>
          <w:tcPr>
            <w:tcW w:w="3420" w:type="dxa"/>
          </w:tcPr>
          <w:p w:rsidR="009801D3" w:rsidRPr="00C82077" w:rsidRDefault="009801D3" w:rsidP="00D75965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30</w:t>
            </w:r>
            <w:r w:rsidRPr="00C82077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00,0 руб.</w:t>
            </w:r>
          </w:p>
        </w:tc>
      </w:tr>
      <w:tr w:rsidR="009801D3" w:rsidRPr="00C82077">
        <w:tc>
          <w:tcPr>
            <w:tcW w:w="3095" w:type="dxa"/>
          </w:tcPr>
          <w:p w:rsidR="009801D3" w:rsidRPr="00C82077" w:rsidRDefault="009801D3" w:rsidP="0057536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C82077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3 место </w:t>
            </w:r>
          </w:p>
        </w:tc>
        <w:tc>
          <w:tcPr>
            <w:tcW w:w="3313" w:type="dxa"/>
          </w:tcPr>
          <w:p w:rsidR="009801D3" w:rsidRPr="00C82077" w:rsidRDefault="009801D3" w:rsidP="0057536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20</w:t>
            </w:r>
            <w:r w:rsidRPr="00C82077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00,0 руб.</w:t>
            </w:r>
          </w:p>
        </w:tc>
        <w:tc>
          <w:tcPr>
            <w:tcW w:w="3420" w:type="dxa"/>
          </w:tcPr>
          <w:p w:rsidR="009801D3" w:rsidRPr="00C82077" w:rsidRDefault="009801D3" w:rsidP="00D75965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20</w:t>
            </w:r>
            <w:r w:rsidRPr="00C82077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00,0 руб.</w:t>
            </w:r>
          </w:p>
        </w:tc>
      </w:tr>
      <w:tr w:rsidR="009801D3" w:rsidRPr="00C82077">
        <w:tc>
          <w:tcPr>
            <w:tcW w:w="3095" w:type="dxa"/>
          </w:tcPr>
          <w:p w:rsidR="009801D3" w:rsidRPr="00C82077" w:rsidRDefault="009801D3" w:rsidP="0057536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C82077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Поощрительный приз  </w:t>
            </w:r>
          </w:p>
        </w:tc>
        <w:tc>
          <w:tcPr>
            <w:tcW w:w="3313" w:type="dxa"/>
          </w:tcPr>
          <w:p w:rsidR="009801D3" w:rsidRPr="00C82077" w:rsidRDefault="009801D3" w:rsidP="0057536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15</w:t>
            </w:r>
            <w:r w:rsidRPr="00C82077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00,0 руб.х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3=45</w:t>
            </w:r>
            <w:r w:rsidRPr="00C82077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00 руб.</w:t>
            </w:r>
          </w:p>
        </w:tc>
        <w:tc>
          <w:tcPr>
            <w:tcW w:w="3420" w:type="dxa"/>
          </w:tcPr>
          <w:p w:rsidR="009801D3" w:rsidRPr="00C82077" w:rsidRDefault="009801D3" w:rsidP="00D75965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15</w:t>
            </w:r>
            <w:r w:rsidRPr="00C82077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00,0 руб.х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3=45</w:t>
            </w:r>
            <w:r w:rsidRPr="00C82077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00 руб.</w:t>
            </w:r>
          </w:p>
        </w:tc>
      </w:tr>
    </w:tbl>
    <w:p w:rsidR="009801D3" w:rsidRDefault="009801D3" w:rsidP="007F58A4">
      <w:pPr>
        <w:autoSpaceDE w:val="0"/>
        <w:autoSpaceDN w:val="0"/>
        <w:adjustRightInd w:val="0"/>
        <w:jc w:val="center"/>
        <w:outlineLvl w:val="1"/>
        <w:rPr>
          <w:rFonts w:ascii="Times New Roman" w:hAnsi="Times New Roman" w:cs="Times New Roman"/>
          <w:sz w:val="24"/>
          <w:szCs w:val="24"/>
        </w:rPr>
      </w:pPr>
    </w:p>
    <w:sectPr w:rsidR="009801D3" w:rsidSect="00330951">
      <w:pgSz w:w="11906" w:h="16838"/>
      <w:pgMar w:top="1134" w:right="851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B750F8"/>
    <w:rsid w:val="00016CC0"/>
    <w:rsid w:val="0002150C"/>
    <w:rsid w:val="000428AD"/>
    <w:rsid w:val="00054543"/>
    <w:rsid w:val="000A437A"/>
    <w:rsid w:val="000D43DE"/>
    <w:rsid w:val="000F2B65"/>
    <w:rsid w:val="00107B29"/>
    <w:rsid w:val="001271C3"/>
    <w:rsid w:val="00160F7D"/>
    <w:rsid w:val="00195015"/>
    <w:rsid w:val="001C1488"/>
    <w:rsid w:val="001E3889"/>
    <w:rsid w:val="00200005"/>
    <w:rsid w:val="002472F4"/>
    <w:rsid w:val="00290618"/>
    <w:rsid w:val="002920FA"/>
    <w:rsid w:val="002D33A9"/>
    <w:rsid w:val="00314AD6"/>
    <w:rsid w:val="00330951"/>
    <w:rsid w:val="003B1613"/>
    <w:rsid w:val="003D0186"/>
    <w:rsid w:val="00402820"/>
    <w:rsid w:val="00442AA6"/>
    <w:rsid w:val="00447D84"/>
    <w:rsid w:val="0047499D"/>
    <w:rsid w:val="00490931"/>
    <w:rsid w:val="004A139B"/>
    <w:rsid w:val="004A3752"/>
    <w:rsid w:val="00573BEB"/>
    <w:rsid w:val="00575363"/>
    <w:rsid w:val="00581826"/>
    <w:rsid w:val="005A2BB5"/>
    <w:rsid w:val="005F17D0"/>
    <w:rsid w:val="00693EB0"/>
    <w:rsid w:val="006A79EE"/>
    <w:rsid w:val="00754A09"/>
    <w:rsid w:val="00761A18"/>
    <w:rsid w:val="007C73DC"/>
    <w:rsid w:val="007D50D6"/>
    <w:rsid w:val="007F58A4"/>
    <w:rsid w:val="00815106"/>
    <w:rsid w:val="00817883"/>
    <w:rsid w:val="00841FC6"/>
    <w:rsid w:val="00863A05"/>
    <w:rsid w:val="0094383A"/>
    <w:rsid w:val="009475DD"/>
    <w:rsid w:val="00974995"/>
    <w:rsid w:val="009801D3"/>
    <w:rsid w:val="00A17109"/>
    <w:rsid w:val="00A214E4"/>
    <w:rsid w:val="00A612DA"/>
    <w:rsid w:val="00A714DD"/>
    <w:rsid w:val="00A732A5"/>
    <w:rsid w:val="00AB0057"/>
    <w:rsid w:val="00AB4A80"/>
    <w:rsid w:val="00B02436"/>
    <w:rsid w:val="00B12191"/>
    <w:rsid w:val="00B71D30"/>
    <w:rsid w:val="00B750F8"/>
    <w:rsid w:val="00B94CD2"/>
    <w:rsid w:val="00BB06B1"/>
    <w:rsid w:val="00BD32AC"/>
    <w:rsid w:val="00C00F94"/>
    <w:rsid w:val="00C460F2"/>
    <w:rsid w:val="00C82077"/>
    <w:rsid w:val="00C86B34"/>
    <w:rsid w:val="00CC3247"/>
    <w:rsid w:val="00D02A9C"/>
    <w:rsid w:val="00D70D4F"/>
    <w:rsid w:val="00D75965"/>
    <w:rsid w:val="00DD3A87"/>
    <w:rsid w:val="00DD41DA"/>
    <w:rsid w:val="00E50FCB"/>
    <w:rsid w:val="00E517F5"/>
    <w:rsid w:val="00ED22A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D50D6"/>
    <w:pPr>
      <w:spacing w:after="160" w:line="259" w:lineRule="auto"/>
    </w:pPr>
    <w:rPr>
      <w:rFonts w:cs="Calibri"/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99"/>
    <w:rsid w:val="007D50D6"/>
    <w:rPr>
      <w:rFonts w:cs="Calibri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rsid w:val="006A79E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6A79EE"/>
    <w:rPr>
      <w:rFonts w:ascii="Segoe UI" w:hAnsi="Segoe UI" w:cs="Segoe UI"/>
      <w:sz w:val="18"/>
      <w:szCs w:val="18"/>
    </w:rPr>
  </w:style>
  <w:style w:type="character" w:styleId="Hyperlink">
    <w:name w:val="Hyperlink"/>
    <w:basedOn w:val="DefaultParagraphFont"/>
    <w:uiPriority w:val="99"/>
    <w:rsid w:val="00330951"/>
    <w:rPr>
      <w:color w:val="auto"/>
      <w:u w:val="single"/>
    </w:rPr>
  </w:style>
  <w:style w:type="character" w:customStyle="1" w:styleId="TitleChar1">
    <w:name w:val="Title Char1"/>
    <w:link w:val="Title"/>
    <w:uiPriority w:val="99"/>
    <w:locked/>
    <w:rsid w:val="00330951"/>
    <w:rPr>
      <w:b/>
      <w:bCs/>
      <w:sz w:val="24"/>
      <w:szCs w:val="24"/>
      <w:lang w:eastAsia="ar-SA" w:bidi="ar-SA"/>
    </w:rPr>
  </w:style>
  <w:style w:type="paragraph" w:styleId="Title">
    <w:name w:val="Title"/>
    <w:basedOn w:val="Normal"/>
    <w:next w:val="Subtitle"/>
    <w:link w:val="TitleChar1"/>
    <w:uiPriority w:val="99"/>
    <w:qFormat/>
    <w:locked/>
    <w:rsid w:val="00330951"/>
    <w:pPr>
      <w:suppressAutoHyphens/>
      <w:spacing w:after="0" w:line="240" w:lineRule="auto"/>
      <w:jc w:val="center"/>
    </w:pPr>
    <w:rPr>
      <w:b/>
      <w:bCs/>
      <w:sz w:val="24"/>
      <w:szCs w:val="24"/>
      <w:lang w:eastAsia="ar-SA"/>
    </w:rPr>
  </w:style>
  <w:style w:type="character" w:customStyle="1" w:styleId="TitleChar">
    <w:name w:val="Title Char"/>
    <w:basedOn w:val="DefaultParagraphFont"/>
    <w:link w:val="Title"/>
    <w:uiPriority w:val="99"/>
    <w:locked/>
    <w:rsid w:val="00160F7D"/>
    <w:rPr>
      <w:rFonts w:ascii="Cambria" w:hAnsi="Cambria" w:cs="Cambria"/>
      <w:b/>
      <w:bCs/>
      <w:kern w:val="28"/>
      <w:sz w:val="32"/>
      <w:szCs w:val="32"/>
      <w:lang w:eastAsia="en-US"/>
    </w:rPr>
  </w:style>
  <w:style w:type="paragraph" w:customStyle="1" w:styleId="ConsPlusTitle">
    <w:name w:val="ConsPlusTitle"/>
    <w:uiPriority w:val="99"/>
    <w:rsid w:val="00330951"/>
    <w:pPr>
      <w:widowControl w:val="0"/>
      <w:autoSpaceDE w:val="0"/>
      <w:autoSpaceDN w:val="0"/>
      <w:adjustRightInd w:val="0"/>
    </w:pPr>
    <w:rPr>
      <w:rFonts w:cs="Calibri"/>
      <w:b/>
      <w:bCs/>
      <w:sz w:val="24"/>
      <w:szCs w:val="24"/>
    </w:rPr>
  </w:style>
  <w:style w:type="paragraph" w:customStyle="1" w:styleId="ConsPlusNormal">
    <w:name w:val="ConsPlusNormal"/>
    <w:uiPriority w:val="99"/>
    <w:rsid w:val="00330951"/>
    <w:pPr>
      <w:autoSpaceDE w:val="0"/>
      <w:autoSpaceDN w:val="0"/>
      <w:adjustRightInd w:val="0"/>
    </w:pPr>
    <w:rPr>
      <w:rFonts w:ascii="Arial" w:hAnsi="Arial" w:cs="Arial"/>
      <w:sz w:val="20"/>
      <w:szCs w:val="20"/>
    </w:rPr>
  </w:style>
  <w:style w:type="paragraph" w:styleId="Subtitle">
    <w:name w:val="Subtitle"/>
    <w:basedOn w:val="Normal"/>
    <w:link w:val="SubtitleChar"/>
    <w:uiPriority w:val="99"/>
    <w:qFormat/>
    <w:locked/>
    <w:rsid w:val="00330951"/>
    <w:pPr>
      <w:spacing w:after="60"/>
      <w:jc w:val="center"/>
      <w:outlineLvl w:val="1"/>
    </w:pPr>
    <w:rPr>
      <w:rFonts w:ascii="Arial" w:hAnsi="Arial" w:cs="Arial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99"/>
    <w:locked/>
    <w:rsid w:val="00160F7D"/>
    <w:rPr>
      <w:rFonts w:ascii="Cambria" w:hAnsi="Cambria" w:cs="Cambria"/>
      <w:sz w:val="24"/>
      <w:szCs w:val="24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267</TotalTime>
  <Pages>3</Pages>
  <Words>583</Words>
  <Characters>3328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4g</dc:creator>
  <cp:keywords/>
  <dc:description/>
  <cp:lastModifiedBy>User</cp:lastModifiedBy>
  <cp:revision>23</cp:revision>
  <cp:lastPrinted>2017-11-22T11:25:00Z</cp:lastPrinted>
  <dcterms:created xsi:type="dcterms:W3CDTF">2015-11-18T11:52:00Z</dcterms:created>
  <dcterms:modified xsi:type="dcterms:W3CDTF">2017-11-24T09:12:00Z</dcterms:modified>
</cp:coreProperties>
</file>