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4BC" w:rsidRPr="00421E1A" w:rsidRDefault="007E44BC" w:rsidP="009F212D">
      <w:pPr>
        <w:widowControl w:val="0"/>
        <w:autoSpaceDE w:val="0"/>
        <w:autoSpaceDN w:val="0"/>
        <w:rPr>
          <w:b/>
          <w:bCs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logo" style="position:absolute;margin-left:224.85pt;margin-top:-27pt;width:162pt;height:128.6pt;z-index:251658240;visibility:visible;mso-position-horizontal-relative:page">
            <v:imagedata r:id="rId5" o:title=""/>
            <w10:wrap type="square" side="left" anchorx="page"/>
          </v:shape>
        </w:pict>
      </w:r>
    </w:p>
    <w:p w:rsidR="007E44BC" w:rsidRPr="00421E1A" w:rsidRDefault="007E44BC" w:rsidP="009F212D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:rsidR="007E44BC" w:rsidRPr="00421E1A" w:rsidRDefault="007E44BC" w:rsidP="009F212D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:rsidR="007E44BC" w:rsidRPr="00421E1A" w:rsidRDefault="007E44BC" w:rsidP="009F212D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:rsidR="007E44BC" w:rsidRPr="00421E1A" w:rsidRDefault="007E44BC" w:rsidP="009F212D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:rsidR="007E44BC" w:rsidRPr="00421E1A" w:rsidRDefault="007E44BC" w:rsidP="009F212D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:rsidR="007E44BC" w:rsidRPr="00421E1A" w:rsidRDefault="007E44BC" w:rsidP="009F212D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:rsidR="007E44BC" w:rsidRPr="00421E1A" w:rsidRDefault="007E44BC" w:rsidP="009F212D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421E1A">
        <w:rPr>
          <w:b/>
          <w:bCs/>
          <w:sz w:val="28"/>
          <w:szCs w:val="28"/>
        </w:rPr>
        <w:t>АДМИНИСТРАЦИЯ</w:t>
      </w:r>
    </w:p>
    <w:p w:rsidR="007E44BC" w:rsidRPr="00421E1A" w:rsidRDefault="007E44BC" w:rsidP="009F212D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421E1A">
        <w:rPr>
          <w:b/>
          <w:bCs/>
          <w:sz w:val="28"/>
          <w:szCs w:val="28"/>
        </w:rPr>
        <w:t xml:space="preserve"> ГОРОДСКОГО ОКРУГА ВЕРХНИЙ ТАГИЛ</w:t>
      </w:r>
    </w:p>
    <w:p w:rsidR="007E44BC" w:rsidRPr="00421E1A" w:rsidRDefault="007E44BC" w:rsidP="009F212D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421E1A">
        <w:rPr>
          <w:b/>
          <w:bCs/>
          <w:sz w:val="28"/>
          <w:szCs w:val="28"/>
        </w:rPr>
        <w:t>ПОСТАНОВЛЕНИЕ</w:t>
      </w:r>
    </w:p>
    <w:p w:rsidR="007E44BC" w:rsidRPr="00421E1A" w:rsidRDefault="007E44BC" w:rsidP="009F212D">
      <w:pPr>
        <w:widowControl w:val="0"/>
        <w:autoSpaceDE w:val="0"/>
        <w:autoSpaceDN w:val="0"/>
        <w:adjustRightInd w:val="0"/>
      </w:pPr>
    </w:p>
    <w:p w:rsidR="007E44BC" w:rsidRPr="00421E1A" w:rsidRDefault="007E44BC" w:rsidP="009F21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21E1A">
        <w:rPr>
          <w:sz w:val="28"/>
          <w:szCs w:val="28"/>
        </w:rPr>
        <w:t xml:space="preserve">от </w:t>
      </w:r>
      <w:r w:rsidRPr="00E945CA">
        <w:rPr>
          <w:sz w:val="28"/>
          <w:szCs w:val="28"/>
        </w:rPr>
        <w:t>____</w:t>
      </w:r>
      <w:r>
        <w:rPr>
          <w:sz w:val="28"/>
          <w:szCs w:val="28"/>
          <w:u w:val="single"/>
        </w:rPr>
        <w:t>.12</w:t>
      </w:r>
      <w:r w:rsidRPr="00B8782F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8</w:t>
      </w:r>
      <w:r>
        <w:rPr>
          <w:sz w:val="28"/>
          <w:szCs w:val="28"/>
        </w:rPr>
        <w:t xml:space="preserve"> №</w:t>
      </w:r>
      <w:r w:rsidRPr="00E945CA">
        <w:rPr>
          <w:sz w:val="28"/>
          <w:szCs w:val="28"/>
        </w:rPr>
        <w:t xml:space="preserve"> _____</w:t>
      </w:r>
      <w:r w:rsidRPr="00B8782F">
        <w:rPr>
          <w:sz w:val="28"/>
          <w:szCs w:val="28"/>
          <w:u w:val="single"/>
        </w:rPr>
        <w:t xml:space="preserve"> </w:t>
      </w:r>
    </w:p>
    <w:p w:rsidR="007E44BC" w:rsidRPr="00421E1A" w:rsidRDefault="007E44BC" w:rsidP="009F212D">
      <w:pPr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Pr="00421E1A">
        <w:rPr>
          <w:sz w:val="28"/>
          <w:szCs w:val="28"/>
        </w:rPr>
        <w:t>Верхний Тагил</w:t>
      </w:r>
    </w:p>
    <w:p w:rsidR="007E44BC" w:rsidRPr="00421E1A" w:rsidRDefault="007E44BC" w:rsidP="009F212D">
      <w:pPr>
        <w:rPr>
          <w:sz w:val="28"/>
          <w:szCs w:val="28"/>
        </w:rPr>
      </w:pPr>
    </w:p>
    <w:p w:rsidR="007E44BC" w:rsidRPr="00421E1A" w:rsidRDefault="007E44BC" w:rsidP="009F212D">
      <w:pPr>
        <w:widowControl w:val="0"/>
        <w:autoSpaceDE w:val="0"/>
        <w:autoSpaceDN w:val="0"/>
        <w:jc w:val="center"/>
        <w:rPr>
          <w:b/>
          <w:bCs/>
          <w:i/>
          <w:iCs/>
          <w:sz w:val="28"/>
          <w:szCs w:val="28"/>
        </w:rPr>
      </w:pPr>
      <w:r w:rsidRPr="00421E1A">
        <w:rPr>
          <w:b/>
          <w:bCs/>
          <w:i/>
          <w:iCs/>
          <w:sz w:val="28"/>
          <w:szCs w:val="28"/>
        </w:rPr>
        <w:t xml:space="preserve">Об утверждении Плана мероприятий </w:t>
      </w:r>
      <w:r>
        <w:rPr>
          <w:b/>
          <w:bCs/>
          <w:i/>
          <w:iCs/>
          <w:sz w:val="28"/>
          <w:szCs w:val="28"/>
        </w:rPr>
        <w:t>по патриотическому воспитанию граждан на территории</w:t>
      </w:r>
      <w:r w:rsidRPr="00421E1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городского округа Верхний Тагил на 2019 год</w:t>
      </w:r>
    </w:p>
    <w:p w:rsidR="007E44BC" w:rsidRPr="00421E1A" w:rsidRDefault="007E44BC" w:rsidP="009F212D">
      <w:pPr>
        <w:widowControl w:val="0"/>
        <w:autoSpaceDE w:val="0"/>
        <w:autoSpaceDN w:val="0"/>
        <w:jc w:val="center"/>
        <w:rPr>
          <w:rFonts w:ascii="Tahoma" w:hAnsi="Tahoma" w:cs="Tahoma"/>
          <w:sz w:val="20"/>
          <w:szCs w:val="20"/>
        </w:rPr>
      </w:pPr>
    </w:p>
    <w:p w:rsidR="007E44BC" w:rsidRPr="00421E1A" w:rsidRDefault="007E44BC" w:rsidP="009F212D">
      <w:pPr>
        <w:widowControl w:val="0"/>
        <w:autoSpaceDE w:val="0"/>
        <w:autoSpaceDN w:val="0"/>
        <w:rPr>
          <w:sz w:val="28"/>
          <w:szCs w:val="28"/>
        </w:rPr>
      </w:pPr>
    </w:p>
    <w:p w:rsidR="007E44BC" w:rsidRPr="00421E1A" w:rsidRDefault="007E44BC" w:rsidP="009F212D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421E1A">
        <w:rPr>
          <w:sz w:val="28"/>
          <w:szCs w:val="28"/>
        </w:rPr>
        <w:t>В</w:t>
      </w:r>
      <w:r>
        <w:rPr>
          <w:sz w:val="28"/>
          <w:szCs w:val="28"/>
        </w:rPr>
        <w:t xml:space="preserve">о исполнение Указа Президента Российской Федерации от 20.12.2012     № 1416 «О совершенствовании государственной политики в области патриотического воспитания», в целях развития и совершенствования организации патриотического воспитания граждан городского округа Верхний Тагил, </w:t>
      </w:r>
      <w:r w:rsidRPr="00421E1A">
        <w:rPr>
          <w:sz w:val="28"/>
          <w:szCs w:val="28"/>
        </w:rPr>
        <w:t xml:space="preserve">руководствуясь Уставом </w:t>
      </w:r>
      <w:r>
        <w:rPr>
          <w:sz w:val="28"/>
          <w:szCs w:val="28"/>
        </w:rPr>
        <w:t>городского округа Верхний Тагил,</w:t>
      </w:r>
    </w:p>
    <w:p w:rsidR="007E44BC" w:rsidRPr="00421E1A" w:rsidRDefault="007E44BC" w:rsidP="009F212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E44BC" w:rsidRPr="00421E1A" w:rsidRDefault="007E44BC" w:rsidP="009F212D">
      <w:pPr>
        <w:widowControl w:val="0"/>
        <w:autoSpaceDE w:val="0"/>
        <w:autoSpaceDN w:val="0"/>
        <w:jc w:val="both"/>
        <w:rPr>
          <w:b/>
          <w:bCs/>
          <w:sz w:val="28"/>
          <w:szCs w:val="28"/>
        </w:rPr>
      </w:pPr>
      <w:r w:rsidRPr="00421E1A">
        <w:rPr>
          <w:b/>
          <w:bCs/>
          <w:sz w:val="28"/>
          <w:szCs w:val="28"/>
        </w:rPr>
        <w:t>ПОСТАНОВЛЯЮ:</w:t>
      </w:r>
    </w:p>
    <w:p w:rsidR="007E44BC" w:rsidRDefault="007E44BC" w:rsidP="009F212D">
      <w:pPr>
        <w:pStyle w:val="ListParagraph"/>
        <w:widowControl w:val="0"/>
        <w:numPr>
          <w:ilvl w:val="0"/>
          <w:numId w:val="1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 w:rsidRPr="00A36C8E">
        <w:rPr>
          <w:sz w:val="28"/>
          <w:szCs w:val="28"/>
        </w:rPr>
        <w:t xml:space="preserve">Утвердить </w:t>
      </w:r>
      <w:hyperlink w:anchor="P29" w:history="1">
        <w:r w:rsidRPr="00A36C8E">
          <w:rPr>
            <w:sz w:val="28"/>
            <w:szCs w:val="28"/>
          </w:rPr>
          <w:t>План</w:t>
        </w:r>
      </w:hyperlink>
      <w:r w:rsidRPr="00A36C8E">
        <w:rPr>
          <w:sz w:val="28"/>
          <w:szCs w:val="28"/>
        </w:rPr>
        <w:t xml:space="preserve"> мероприятий </w:t>
      </w:r>
      <w:r w:rsidRPr="0056687D">
        <w:rPr>
          <w:sz w:val="28"/>
          <w:szCs w:val="28"/>
        </w:rPr>
        <w:t>по патри</w:t>
      </w:r>
      <w:r>
        <w:rPr>
          <w:sz w:val="28"/>
          <w:szCs w:val="28"/>
        </w:rPr>
        <w:t>отическому воспитанию граждан на</w:t>
      </w:r>
      <w:r w:rsidRPr="0056687D">
        <w:rPr>
          <w:sz w:val="28"/>
          <w:szCs w:val="28"/>
        </w:rPr>
        <w:t xml:space="preserve"> территории городского округа Верхний Тагил на 2019 год (прилагается).</w:t>
      </w:r>
    </w:p>
    <w:p w:rsidR="007E44BC" w:rsidRPr="00EE40CA" w:rsidRDefault="007E44BC" w:rsidP="009F212D">
      <w:pPr>
        <w:pStyle w:val="ListParagraph"/>
        <w:widowControl w:val="0"/>
        <w:numPr>
          <w:ilvl w:val="0"/>
          <w:numId w:val="1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 w:rsidRPr="00421E1A">
        <w:rPr>
          <w:sz w:val="28"/>
          <w:szCs w:val="28"/>
        </w:rPr>
        <w:t>Разместить настоящее Постановление на официальном сайте городского округа Верхний Тагил</w:t>
      </w:r>
      <w:hyperlink r:id="rId6" w:history="1">
        <w:r w:rsidRPr="004072B9">
          <w:rPr>
            <w:rStyle w:val="Hyperlink"/>
            <w:sz w:val="28"/>
            <w:szCs w:val="28"/>
            <w:lang w:val="en-US"/>
          </w:rPr>
          <w:t>www</w:t>
        </w:r>
        <w:r w:rsidRPr="00EE40CA">
          <w:rPr>
            <w:rStyle w:val="Hyperlink"/>
            <w:sz w:val="28"/>
            <w:szCs w:val="28"/>
          </w:rPr>
          <w:t>.</w:t>
        </w:r>
        <w:r w:rsidRPr="004072B9">
          <w:rPr>
            <w:rStyle w:val="Hyperlink"/>
            <w:sz w:val="28"/>
            <w:szCs w:val="28"/>
            <w:lang w:val="en-US"/>
          </w:rPr>
          <w:t>go</w:t>
        </w:r>
        <w:r w:rsidRPr="00EE40CA">
          <w:rPr>
            <w:rStyle w:val="Hyperlink"/>
            <w:sz w:val="28"/>
            <w:szCs w:val="28"/>
          </w:rPr>
          <w:t>-</w:t>
        </w:r>
        <w:r w:rsidRPr="004072B9">
          <w:rPr>
            <w:rStyle w:val="Hyperlink"/>
            <w:sz w:val="28"/>
            <w:szCs w:val="28"/>
            <w:lang w:val="en-US"/>
          </w:rPr>
          <w:t>vtagil</w:t>
        </w:r>
        <w:r w:rsidRPr="00EE40CA">
          <w:rPr>
            <w:rStyle w:val="Hyperlink"/>
            <w:sz w:val="28"/>
            <w:szCs w:val="28"/>
          </w:rPr>
          <w:t>.</w:t>
        </w:r>
        <w:r w:rsidRPr="004072B9">
          <w:rPr>
            <w:rStyle w:val="Hyperlink"/>
            <w:sz w:val="28"/>
            <w:szCs w:val="28"/>
            <w:lang w:val="en-US"/>
          </w:rPr>
          <w:t>ru</w:t>
        </w:r>
      </w:hyperlink>
    </w:p>
    <w:p w:rsidR="007E44BC" w:rsidRPr="00A36C8E" w:rsidRDefault="007E44BC" w:rsidP="009F212D">
      <w:pPr>
        <w:pStyle w:val="ListParagraph"/>
        <w:widowControl w:val="0"/>
        <w:numPr>
          <w:ilvl w:val="0"/>
          <w:numId w:val="1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 w:rsidRPr="00EE40CA">
        <w:rPr>
          <w:sz w:val="28"/>
          <w:szCs w:val="28"/>
        </w:rPr>
        <w:t xml:space="preserve">Контроль за </w:t>
      </w:r>
      <w:r w:rsidRPr="00421E1A">
        <w:rPr>
          <w:sz w:val="28"/>
          <w:szCs w:val="28"/>
        </w:rPr>
        <w:t xml:space="preserve">исполнением настоящего Постановления </w:t>
      </w:r>
      <w:r>
        <w:rPr>
          <w:sz w:val="28"/>
          <w:szCs w:val="28"/>
        </w:rPr>
        <w:t>возложить на заместителя Главы администрации по социальным вопросам И.Г. Упорову.</w:t>
      </w:r>
    </w:p>
    <w:p w:rsidR="007E44BC" w:rsidRPr="00421E1A" w:rsidRDefault="007E44BC" w:rsidP="009F212D">
      <w:pPr>
        <w:widowControl w:val="0"/>
        <w:autoSpaceDE w:val="0"/>
        <w:autoSpaceDN w:val="0"/>
        <w:rPr>
          <w:sz w:val="28"/>
          <w:szCs w:val="28"/>
        </w:rPr>
      </w:pPr>
    </w:p>
    <w:p w:rsidR="007E44BC" w:rsidRPr="00421E1A" w:rsidRDefault="007E44BC" w:rsidP="009F212D">
      <w:pPr>
        <w:widowControl w:val="0"/>
        <w:autoSpaceDE w:val="0"/>
        <w:autoSpaceDN w:val="0"/>
        <w:rPr>
          <w:sz w:val="28"/>
          <w:szCs w:val="28"/>
        </w:rPr>
      </w:pPr>
    </w:p>
    <w:p w:rsidR="007E44BC" w:rsidRPr="00421E1A" w:rsidRDefault="007E44BC" w:rsidP="009F212D">
      <w:pPr>
        <w:widowControl w:val="0"/>
        <w:autoSpaceDE w:val="0"/>
        <w:autoSpaceDN w:val="0"/>
        <w:rPr>
          <w:sz w:val="28"/>
          <w:szCs w:val="28"/>
        </w:rPr>
      </w:pPr>
      <w:r w:rsidRPr="00421E1A">
        <w:rPr>
          <w:sz w:val="28"/>
          <w:szCs w:val="28"/>
        </w:rPr>
        <w:t>Глав</w:t>
      </w:r>
      <w:r>
        <w:rPr>
          <w:sz w:val="28"/>
          <w:szCs w:val="28"/>
        </w:rPr>
        <w:t xml:space="preserve">а городского округа </w:t>
      </w:r>
      <w:r w:rsidRPr="00421E1A">
        <w:rPr>
          <w:sz w:val="28"/>
          <w:szCs w:val="28"/>
        </w:rPr>
        <w:t xml:space="preserve">Верхний Тагил                                 </w:t>
      </w:r>
      <w:r>
        <w:rPr>
          <w:sz w:val="28"/>
          <w:szCs w:val="28"/>
        </w:rPr>
        <w:t xml:space="preserve">    В.Г. Кириченко</w:t>
      </w:r>
    </w:p>
    <w:p w:rsidR="007E44BC" w:rsidRPr="00421E1A" w:rsidRDefault="007E44BC" w:rsidP="009F212D">
      <w:pPr>
        <w:widowControl w:val="0"/>
        <w:autoSpaceDE w:val="0"/>
        <w:autoSpaceDN w:val="0"/>
        <w:rPr>
          <w:sz w:val="28"/>
          <w:szCs w:val="28"/>
        </w:rPr>
      </w:pPr>
    </w:p>
    <w:p w:rsidR="007E44BC" w:rsidRPr="00421E1A" w:rsidRDefault="007E44BC" w:rsidP="009F212D">
      <w:pPr>
        <w:widowControl w:val="0"/>
        <w:autoSpaceDE w:val="0"/>
        <w:autoSpaceDN w:val="0"/>
        <w:rPr>
          <w:sz w:val="28"/>
          <w:szCs w:val="28"/>
        </w:rPr>
      </w:pPr>
    </w:p>
    <w:p w:rsidR="007E44BC" w:rsidRPr="00421E1A" w:rsidRDefault="007E44BC" w:rsidP="009F212D">
      <w:pPr>
        <w:widowControl w:val="0"/>
        <w:autoSpaceDE w:val="0"/>
        <w:autoSpaceDN w:val="0"/>
        <w:rPr>
          <w:sz w:val="28"/>
          <w:szCs w:val="28"/>
        </w:rPr>
      </w:pPr>
    </w:p>
    <w:p w:rsidR="007E44BC" w:rsidRDefault="007E44BC" w:rsidP="009F212D">
      <w:pPr>
        <w:widowControl w:val="0"/>
        <w:autoSpaceDE w:val="0"/>
        <w:autoSpaceDN w:val="0"/>
        <w:rPr>
          <w:sz w:val="28"/>
          <w:szCs w:val="28"/>
        </w:rPr>
      </w:pPr>
    </w:p>
    <w:p w:rsidR="007E44BC" w:rsidRDefault="007E44BC" w:rsidP="009F212D">
      <w:pPr>
        <w:widowControl w:val="0"/>
        <w:autoSpaceDE w:val="0"/>
        <w:autoSpaceDN w:val="0"/>
        <w:rPr>
          <w:sz w:val="28"/>
          <w:szCs w:val="28"/>
        </w:rPr>
      </w:pPr>
    </w:p>
    <w:p w:rsidR="007E44BC" w:rsidRDefault="007E44BC" w:rsidP="009F212D">
      <w:pPr>
        <w:widowControl w:val="0"/>
        <w:autoSpaceDE w:val="0"/>
        <w:autoSpaceDN w:val="0"/>
        <w:rPr>
          <w:sz w:val="28"/>
          <w:szCs w:val="28"/>
        </w:rPr>
      </w:pPr>
    </w:p>
    <w:p w:rsidR="007E44BC" w:rsidRDefault="007E44BC" w:rsidP="009F212D">
      <w:pPr>
        <w:widowControl w:val="0"/>
        <w:autoSpaceDE w:val="0"/>
        <w:autoSpaceDN w:val="0"/>
        <w:rPr>
          <w:sz w:val="28"/>
          <w:szCs w:val="28"/>
        </w:rPr>
      </w:pPr>
    </w:p>
    <w:p w:rsidR="007E44BC" w:rsidRDefault="007E44BC" w:rsidP="009F212D">
      <w:pPr>
        <w:widowControl w:val="0"/>
        <w:autoSpaceDE w:val="0"/>
        <w:autoSpaceDN w:val="0"/>
        <w:rPr>
          <w:sz w:val="28"/>
          <w:szCs w:val="28"/>
        </w:rPr>
      </w:pPr>
    </w:p>
    <w:p w:rsidR="007E44BC" w:rsidRDefault="007E44BC" w:rsidP="009F212D">
      <w:pPr>
        <w:widowControl w:val="0"/>
        <w:autoSpaceDE w:val="0"/>
        <w:autoSpaceDN w:val="0"/>
        <w:rPr>
          <w:sz w:val="28"/>
          <w:szCs w:val="28"/>
        </w:rPr>
      </w:pPr>
    </w:p>
    <w:p w:rsidR="007E44BC" w:rsidRDefault="007E44BC" w:rsidP="009F212D">
      <w:pPr>
        <w:widowControl w:val="0"/>
        <w:autoSpaceDE w:val="0"/>
        <w:autoSpaceDN w:val="0"/>
        <w:rPr>
          <w:sz w:val="28"/>
          <w:szCs w:val="28"/>
        </w:rPr>
      </w:pPr>
    </w:p>
    <w:p w:rsidR="007E44BC" w:rsidRDefault="007E44BC" w:rsidP="00CB70D1">
      <w:pPr>
        <w:widowControl w:val="0"/>
        <w:autoSpaceDE w:val="0"/>
        <w:autoSpaceDN w:val="0"/>
        <w:rPr>
          <w:sz w:val="28"/>
          <w:szCs w:val="28"/>
        </w:rPr>
      </w:pPr>
    </w:p>
    <w:p w:rsidR="007E44BC" w:rsidRDefault="007E44BC" w:rsidP="00CB70D1">
      <w:pPr>
        <w:widowControl w:val="0"/>
        <w:autoSpaceDE w:val="0"/>
        <w:autoSpaceDN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СОГЛАСОВАНИЕ</w:t>
      </w:r>
    </w:p>
    <w:p w:rsidR="007E44BC" w:rsidRDefault="007E44BC" w:rsidP="00CB70D1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проекта постановления администрации городского округа Верхний Тагил</w:t>
      </w:r>
    </w:p>
    <w:p w:rsidR="007E44BC" w:rsidRDefault="007E44BC" w:rsidP="00CB70D1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Look w:val="00A0"/>
      </w:tblPr>
      <w:tblGrid>
        <w:gridCol w:w="2263"/>
        <w:gridCol w:w="7082"/>
      </w:tblGrid>
      <w:tr w:rsidR="007E44BC">
        <w:tc>
          <w:tcPr>
            <w:tcW w:w="2263" w:type="dxa"/>
          </w:tcPr>
          <w:p w:rsidR="007E44BC" w:rsidRPr="00034932" w:rsidRDefault="007E44BC" w:rsidP="00397214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034932">
              <w:rPr>
                <w:sz w:val="28"/>
                <w:szCs w:val="28"/>
              </w:rPr>
              <w:t>Заголовок постановления:</w:t>
            </w:r>
          </w:p>
        </w:tc>
        <w:tc>
          <w:tcPr>
            <w:tcW w:w="7082" w:type="dxa"/>
          </w:tcPr>
          <w:p w:rsidR="007E44BC" w:rsidRPr="00421E1A" w:rsidRDefault="007E44BC" w:rsidP="0056687D">
            <w:pPr>
              <w:widowControl w:val="0"/>
              <w:autoSpaceDE w:val="0"/>
              <w:autoSpaceDN w:val="0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421E1A">
              <w:rPr>
                <w:b/>
                <w:bCs/>
                <w:i/>
                <w:iCs/>
                <w:sz w:val="28"/>
                <w:szCs w:val="28"/>
              </w:rPr>
              <w:t xml:space="preserve">Об утверждении Плана мероприятий </w:t>
            </w:r>
            <w:r>
              <w:rPr>
                <w:b/>
                <w:bCs/>
                <w:i/>
                <w:iCs/>
                <w:sz w:val="28"/>
                <w:szCs w:val="28"/>
              </w:rPr>
              <w:t>по патриотическому воспитанию граждан на территории</w:t>
            </w:r>
            <w:r w:rsidRPr="00421E1A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iCs/>
                <w:sz w:val="28"/>
                <w:szCs w:val="28"/>
              </w:rPr>
              <w:t>городского округа Верхний Тагил на 2019 год</w:t>
            </w:r>
          </w:p>
          <w:p w:rsidR="007E44BC" w:rsidRPr="00034932" w:rsidRDefault="007E44BC" w:rsidP="00397214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</w:tbl>
    <w:p w:rsidR="007E44BC" w:rsidRDefault="007E44BC" w:rsidP="00CB70D1">
      <w:pPr>
        <w:widowControl w:val="0"/>
        <w:autoSpaceDE w:val="0"/>
        <w:autoSpaceDN w:val="0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22"/>
        <w:gridCol w:w="1842"/>
        <w:gridCol w:w="1931"/>
        <w:gridCol w:w="1581"/>
        <w:gridCol w:w="1869"/>
      </w:tblGrid>
      <w:tr w:rsidR="007E44BC">
        <w:tc>
          <w:tcPr>
            <w:tcW w:w="2122" w:type="dxa"/>
            <w:vMerge w:val="restart"/>
          </w:tcPr>
          <w:p w:rsidR="007E44BC" w:rsidRPr="00034932" w:rsidRDefault="007E44BC" w:rsidP="00397214">
            <w:pPr>
              <w:widowControl w:val="0"/>
              <w:autoSpaceDE w:val="0"/>
              <w:autoSpaceDN w:val="0"/>
              <w:jc w:val="center"/>
            </w:pPr>
            <w:r w:rsidRPr="00034932">
              <w:rPr>
                <w:sz w:val="22"/>
                <w:szCs w:val="22"/>
              </w:rPr>
              <w:t>Должность</w:t>
            </w:r>
          </w:p>
        </w:tc>
        <w:tc>
          <w:tcPr>
            <w:tcW w:w="1842" w:type="dxa"/>
            <w:vMerge w:val="restart"/>
          </w:tcPr>
          <w:p w:rsidR="007E44BC" w:rsidRPr="00034932" w:rsidRDefault="007E44BC" w:rsidP="00397214">
            <w:pPr>
              <w:widowControl w:val="0"/>
              <w:autoSpaceDE w:val="0"/>
              <w:autoSpaceDN w:val="0"/>
              <w:jc w:val="center"/>
            </w:pPr>
            <w:r w:rsidRPr="00034932">
              <w:rPr>
                <w:sz w:val="22"/>
                <w:szCs w:val="22"/>
              </w:rPr>
              <w:t>Фамилия, инициалы</w:t>
            </w:r>
          </w:p>
        </w:tc>
        <w:tc>
          <w:tcPr>
            <w:tcW w:w="5381" w:type="dxa"/>
            <w:gridSpan w:val="3"/>
          </w:tcPr>
          <w:p w:rsidR="007E44BC" w:rsidRPr="00034932" w:rsidRDefault="007E44BC" w:rsidP="00397214">
            <w:pPr>
              <w:widowControl w:val="0"/>
              <w:autoSpaceDE w:val="0"/>
              <w:autoSpaceDN w:val="0"/>
              <w:jc w:val="center"/>
            </w:pPr>
            <w:r w:rsidRPr="00034932">
              <w:rPr>
                <w:sz w:val="22"/>
                <w:szCs w:val="22"/>
              </w:rPr>
              <w:t>Сроки и результаты согласования</w:t>
            </w:r>
          </w:p>
        </w:tc>
      </w:tr>
      <w:tr w:rsidR="007E44BC">
        <w:tc>
          <w:tcPr>
            <w:tcW w:w="2122" w:type="dxa"/>
            <w:vMerge/>
          </w:tcPr>
          <w:p w:rsidR="007E44BC" w:rsidRPr="00034932" w:rsidRDefault="007E44BC" w:rsidP="00397214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1842" w:type="dxa"/>
            <w:vMerge/>
          </w:tcPr>
          <w:p w:rsidR="007E44BC" w:rsidRPr="00034932" w:rsidRDefault="007E44BC" w:rsidP="00397214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1931" w:type="dxa"/>
          </w:tcPr>
          <w:p w:rsidR="007E44BC" w:rsidRPr="00034932" w:rsidRDefault="007E44BC" w:rsidP="00397214">
            <w:pPr>
              <w:widowControl w:val="0"/>
              <w:autoSpaceDE w:val="0"/>
              <w:autoSpaceDN w:val="0"/>
              <w:jc w:val="center"/>
            </w:pPr>
            <w:r w:rsidRPr="00034932">
              <w:rPr>
                <w:sz w:val="22"/>
                <w:szCs w:val="22"/>
              </w:rPr>
              <w:t>Дата поступления на согласование</w:t>
            </w:r>
          </w:p>
        </w:tc>
        <w:tc>
          <w:tcPr>
            <w:tcW w:w="1581" w:type="dxa"/>
          </w:tcPr>
          <w:p w:rsidR="007E44BC" w:rsidRPr="00034932" w:rsidRDefault="007E44BC" w:rsidP="00397214">
            <w:pPr>
              <w:widowControl w:val="0"/>
              <w:autoSpaceDE w:val="0"/>
              <w:autoSpaceDN w:val="0"/>
              <w:jc w:val="center"/>
            </w:pPr>
            <w:r w:rsidRPr="00034932">
              <w:rPr>
                <w:sz w:val="22"/>
                <w:szCs w:val="22"/>
              </w:rPr>
              <w:t>Дата согласования</w:t>
            </w:r>
          </w:p>
        </w:tc>
        <w:tc>
          <w:tcPr>
            <w:tcW w:w="1869" w:type="dxa"/>
          </w:tcPr>
          <w:p w:rsidR="007E44BC" w:rsidRPr="00034932" w:rsidRDefault="007E44BC" w:rsidP="00397214">
            <w:pPr>
              <w:widowControl w:val="0"/>
              <w:autoSpaceDE w:val="0"/>
              <w:autoSpaceDN w:val="0"/>
              <w:jc w:val="center"/>
            </w:pPr>
            <w:r w:rsidRPr="00034932">
              <w:rPr>
                <w:sz w:val="22"/>
                <w:szCs w:val="22"/>
              </w:rPr>
              <w:t>Замечания и подпись</w:t>
            </w:r>
          </w:p>
        </w:tc>
      </w:tr>
      <w:tr w:rsidR="007E44BC">
        <w:tc>
          <w:tcPr>
            <w:tcW w:w="2122" w:type="dxa"/>
          </w:tcPr>
          <w:p w:rsidR="007E44BC" w:rsidRPr="00034932" w:rsidRDefault="007E44BC" w:rsidP="00397214">
            <w:pPr>
              <w:widowControl w:val="0"/>
              <w:autoSpaceDE w:val="0"/>
              <w:autoSpaceDN w:val="0"/>
            </w:pPr>
            <w:r w:rsidRPr="00034932">
              <w:rPr>
                <w:sz w:val="22"/>
                <w:szCs w:val="22"/>
              </w:rPr>
              <w:t>И.о. директора МКУ Управление образования</w:t>
            </w:r>
          </w:p>
        </w:tc>
        <w:tc>
          <w:tcPr>
            <w:tcW w:w="1842" w:type="dxa"/>
          </w:tcPr>
          <w:p w:rsidR="007E44BC" w:rsidRPr="00034932" w:rsidRDefault="007E44BC" w:rsidP="00397214">
            <w:pPr>
              <w:widowControl w:val="0"/>
              <w:autoSpaceDE w:val="0"/>
              <w:autoSpaceDN w:val="0"/>
            </w:pPr>
            <w:r w:rsidRPr="00034932">
              <w:rPr>
                <w:sz w:val="22"/>
                <w:szCs w:val="22"/>
              </w:rPr>
              <w:t>Е.П. Тронина</w:t>
            </w:r>
          </w:p>
        </w:tc>
        <w:tc>
          <w:tcPr>
            <w:tcW w:w="1931" w:type="dxa"/>
          </w:tcPr>
          <w:p w:rsidR="007E44BC" w:rsidRPr="00034932" w:rsidRDefault="007E44BC" w:rsidP="00397214">
            <w:pPr>
              <w:widowControl w:val="0"/>
              <w:autoSpaceDE w:val="0"/>
              <w:autoSpaceDN w:val="0"/>
            </w:pPr>
          </w:p>
        </w:tc>
        <w:tc>
          <w:tcPr>
            <w:tcW w:w="1581" w:type="dxa"/>
          </w:tcPr>
          <w:p w:rsidR="007E44BC" w:rsidRPr="00034932" w:rsidRDefault="007E44BC" w:rsidP="00397214">
            <w:pPr>
              <w:widowControl w:val="0"/>
              <w:autoSpaceDE w:val="0"/>
              <w:autoSpaceDN w:val="0"/>
            </w:pPr>
          </w:p>
        </w:tc>
        <w:tc>
          <w:tcPr>
            <w:tcW w:w="1869" w:type="dxa"/>
          </w:tcPr>
          <w:p w:rsidR="007E44BC" w:rsidRPr="00034932" w:rsidRDefault="007E44BC" w:rsidP="00397214">
            <w:pPr>
              <w:widowControl w:val="0"/>
              <w:autoSpaceDE w:val="0"/>
              <w:autoSpaceDN w:val="0"/>
            </w:pPr>
          </w:p>
        </w:tc>
      </w:tr>
    </w:tbl>
    <w:p w:rsidR="007E44BC" w:rsidRDefault="007E44BC" w:rsidP="00CB70D1">
      <w:pPr>
        <w:widowControl w:val="0"/>
        <w:autoSpaceDE w:val="0"/>
        <w:autoSpaceDN w:val="0"/>
        <w:rPr>
          <w:sz w:val="28"/>
          <w:szCs w:val="28"/>
        </w:rPr>
      </w:pPr>
    </w:p>
    <w:p w:rsidR="007E44BC" w:rsidRDefault="007E44BC" w:rsidP="00CB70D1">
      <w:pPr>
        <w:widowControl w:val="0"/>
        <w:autoSpaceDE w:val="0"/>
        <w:autoSpaceDN w:val="0"/>
        <w:rPr>
          <w:sz w:val="28"/>
          <w:szCs w:val="28"/>
        </w:rPr>
      </w:pPr>
    </w:p>
    <w:p w:rsidR="007E44BC" w:rsidRDefault="007E44BC" w:rsidP="00CB70D1">
      <w:pPr>
        <w:widowControl w:val="0"/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Постановление разослать:</w:t>
      </w:r>
    </w:p>
    <w:p w:rsidR="007E44BC" w:rsidRDefault="007E44BC" w:rsidP="00CB70D1">
      <w:pPr>
        <w:widowControl w:val="0"/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МКУ Управление образования</w:t>
      </w:r>
    </w:p>
    <w:p w:rsidR="007E44BC" w:rsidRDefault="007E44BC" w:rsidP="00CB70D1">
      <w:pPr>
        <w:widowControl w:val="0"/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МКУ УКСМ</w:t>
      </w:r>
    </w:p>
    <w:p w:rsidR="007E44BC" w:rsidRDefault="007E44BC" w:rsidP="00CB70D1">
      <w:pPr>
        <w:widowControl w:val="0"/>
        <w:autoSpaceDE w:val="0"/>
        <w:autoSpaceDN w:val="0"/>
        <w:rPr>
          <w:sz w:val="28"/>
          <w:szCs w:val="28"/>
        </w:rPr>
      </w:pPr>
    </w:p>
    <w:p w:rsidR="007E44BC" w:rsidRDefault="007E44BC" w:rsidP="00CB70D1">
      <w:pPr>
        <w:widowControl w:val="0"/>
        <w:autoSpaceDE w:val="0"/>
        <w:autoSpaceDN w:val="0"/>
        <w:rPr>
          <w:sz w:val="28"/>
          <w:szCs w:val="28"/>
        </w:rPr>
        <w:sectPr w:rsidR="007E44B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>Исп. Королько Е.В.</w:t>
      </w:r>
    </w:p>
    <w:p w:rsidR="007E44BC" w:rsidRDefault="007E44BC" w:rsidP="00C323C2">
      <w:pPr>
        <w:ind w:left="9923"/>
        <w:sectPr w:rsidR="007E44BC" w:rsidSect="009F212D">
          <w:pgSz w:w="11906" w:h="16838"/>
          <w:pgMar w:top="1134" w:right="851" w:bottom="1134" w:left="1077" w:header="709" w:footer="709" w:gutter="0"/>
          <w:cols w:space="708"/>
          <w:docGrid w:linePitch="360"/>
        </w:sectPr>
      </w:pPr>
    </w:p>
    <w:p w:rsidR="007E44BC" w:rsidRPr="00DA7D97" w:rsidRDefault="007E44BC" w:rsidP="00C323C2">
      <w:pPr>
        <w:ind w:left="9923"/>
      </w:pPr>
      <w:r>
        <w:t>Приложение к Постановлению администрации городского округа Верхний Тагил от _____.12.2018</w:t>
      </w:r>
      <w:r w:rsidRPr="00DA7D97">
        <w:t xml:space="preserve"> № </w:t>
      </w:r>
      <w:r>
        <w:t>_______</w:t>
      </w:r>
    </w:p>
    <w:p w:rsidR="007E44BC" w:rsidRPr="00DA7D97" w:rsidRDefault="007E44BC" w:rsidP="00FB27BF">
      <w:pPr>
        <w:jc w:val="center"/>
        <w:rPr>
          <w:b/>
          <w:bCs/>
        </w:rPr>
      </w:pPr>
      <w:bookmarkStart w:id="0" w:name="_GoBack"/>
      <w:bookmarkEnd w:id="0"/>
    </w:p>
    <w:p w:rsidR="007E44BC" w:rsidRPr="00DA7D97" w:rsidRDefault="007E44BC" w:rsidP="00FB27BF">
      <w:pPr>
        <w:jc w:val="center"/>
        <w:rPr>
          <w:b/>
          <w:bCs/>
        </w:rPr>
      </w:pPr>
    </w:p>
    <w:p w:rsidR="007E44BC" w:rsidRPr="00B94F42" w:rsidRDefault="007E44BC" w:rsidP="0056687D">
      <w:pPr>
        <w:widowControl w:val="0"/>
        <w:autoSpaceDE w:val="0"/>
        <w:autoSpaceDN w:val="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План</w:t>
      </w:r>
      <w:r w:rsidRPr="00421E1A">
        <w:rPr>
          <w:b/>
          <w:bCs/>
          <w:i/>
          <w:iCs/>
          <w:sz w:val="28"/>
          <w:szCs w:val="28"/>
        </w:rPr>
        <w:t xml:space="preserve"> мероприятий </w:t>
      </w:r>
      <w:r>
        <w:rPr>
          <w:b/>
          <w:bCs/>
          <w:i/>
          <w:iCs/>
          <w:sz w:val="28"/>
          <w:szCs w:val="28"/>
        </w:rPr>
        <w:t xml:space="preserve">по патриотическому воспитанию граждан                                                                                                           </w:t>
      </w:r>
      <w:r w:rsidRPr="00B94F42">
        <w:rPr>
          <w:b/>
          <w:bCs/>
          <w:i/>
          <w:iCs/>
          <w:sz w:val="28"/>
          <w:szCs w:val="28"/>
        </w:rPr>
        <w:t>на территории городского округа Верхний Тагил на 2019 год</w:t>
      </w:r>
    </w:p>
    <w:p w:rsidR="007E44BC" w:rsidRPr="00B94F42" w:rsidRDefault="007E44BC" w:rsidP="00FB27BF">
      <w:pPr>
        <w:jc w:val="center"/>
      </w:pPr>
    </w:p>
    <w:tbl>
      <w:tblPr>
        <w:tblW w:w="152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8"/>
        <w:gridCol w:w="5024"/>
        <w:gridCol w:w="1539"/>
        <w:gridCol w:w="2857"/>
        <w:gridCol w:w="3240"/>
        <w:gridCol w:w="1800"/>
      </w:tblGrid>
      <w:tr w:rsidR="007E44BC" w:rsidRPr="00B94F42">
        <w:trPr>
          <w:trHeight w:val="695"/>
        </w:trPr>
        <w:tc>
          <w:tcPr>
            <w:tcW w:w="768" w:type="dxa"/>
          </w:tcPr>
          <w:p w:rsidR="007E44BC" w:rsidRPr="00B94F42" w:rsidRDefault="007E44BC" w:rsidP="00FB27BF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№</w:t>
            </w:r>
          </w:p>
          <w:p w:rsidR="007E44BC" w:rsidRPr="00B94F42" w:rsidRDefault="007E44BC" w:rsidP="00FB27BF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п/п</w:t>
            </w:r>
          </w:p>
        </w:tc>
        <w:tc>
          <w:tcPr>
            <w:tcW w:w="5024" w:type="dxa"/>
          </w:tcPr>
          <w:p w:rsidR="007E44BC" w:rsidRPr="00B94F42" w:rsidRDefault="007E44BC" w:rsidP="00FB27BF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Наименование  мероприятия</w:t>
            </w:r>
          </w:p>
        </w:tc>
        <w:tc>
          <w:tcPr>
            <w:tcW w:w="1539" w:type="dxa"/>
          </w:tcPr>
          <w:p w:rsidR="007E44BC" w:rsidRPr="00B94F42" w:rsidRDefault="007E44BC" w:rsidP="00FB27BF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Дата проведения</w:t>
            </w:r>
          </w:p>
        </w:tc>
        <w:tc>
          <w:tcPr>
            <w:tcW w:w="2857" w:type="dxa"/>
          </w:tcPr>
          <w:p w:rsidR="007E44BC" w:rsidRPr="00B94F42" w:rsidRDefault="007E44BC" w:rsidP="00FB27BF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 xml:space="preserve">Место проведения </w:t>
            </w:r>
          </w:p>
        </w:tc>
        <w:tc>
          <w:tcPr>
            <w:tcW w:w="3240" w:type="dxa"/>
          </w:tcPr>
          <w:p w:rsidR="007E44BC" w:rsidRPr="00B94F42" w:rsidRDefault="007E44BC" w:rsidP="00FB27BF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 xml:space="preserve">Наименование организаций, ответственных за проведение </w:t>
            </w:r>
          </w:p>
          <w:p w:rsidR="007E44BC" w:rsidRPr="00B94F42" w:rsidRDefault="007E44BC" w:rsidP="00FB27BF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 xml:space="preserve">ФИО, должность, контактные данные ответственного </w:t>
            </w:r>
          </w:p>
        </w:tc>
        <w:tc>
          <w:tcPr>
            <w:tcW w:w="1800" w:type="dxa"/>
          </w:tcPr>
          <w:p w:rsidR="007E44BC" w:rsidRPr="00B94F42" w:rsidRDefault="007E44BC" w:rsidP="0056687D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Планируемое количество участников</w:t>
            </w:r>
          </w:p>
          <w:p w:rsidR="007E44BC" w:rsidRPr="00B94F42" w:rsidRDefault="007E44BC" w:rsidP="0056687D">
            <w:pPr>
              <w:jc w:val="center"/>
              <w:rPr>
                <w:b/>
                <w:bCs/>
              </w:rPr>
            </w:pP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FB27BF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1</w:t>
            </w:r>
          </w:p>
        </w:tc>
        <w:tc>
          <w:tcPr>
            <w:tcW w:w="5024" w:type="dxa"/>
          </w:tcPr>
          <w:p w:rsidR="007E44BC" w:rsidRPr="00B94F42" w:rsidRDefault="007E44BC" w:rsidP="00FB27BF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2</w:t>
            </w:r>
          </w:p>
        </w:tc>
        <w:tc>
          <w:tcPr>
            <w:tcW w:w="1539" w:type="dxa"/>
          </w:tcPr>
          <w:p w:rsidR="007E44BC" w:rsidRPr="00B94F42" w:rsidRDefault="007E44BC" w:rsidP="00FB27BF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3</w:t>
            </w:r>
          </w:p>
        </w:tc>
        <w:tc>
          <w:tcPr>
            <w:tcW w:w="2857" w:type="dxa"/>
          </w:tcPr>
          <w:p w:rsidR="007E44BC" w:rsidRPr="00B94F42" w:rsidRDefault="007E44BC" w:rsidP="00FB27BF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4</w:t>
            </w:r>
          </w:p>
        </w:tc>
        <w:tc>
          <w:tcPr>
            <w:tcW w:w="3240" w:type="dxa"/>
          </w:tcPr>
          <w:p w:rsidR="007E44BC" w:rsidRPr="00B94F42" w:rsidRDefault="007E44BC" w:rsidP="00FB27BF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5</w:t>
            </w:r>
          </w:p>
        </w:tc>
        <w:tc>
          <w:tcPr>
            <w:tcW w:w="1800" w:type="dxa"/>
          </w:tcPr>
          <w:p w:rsidR="007E44BC" w:rsidRPr="00B94F42" w:rsidRDefault="007E44BC" w:rsidP="00FB27BF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6</w:t>
            </w:r>
          </w:p>
        </w:tc>
      </w:tr>
      <w:tr w:rsidR="007E44BC" w:rsidRPr="00B94F42">
        <w:trPr>
          <w:trHeight w:val="302"/>
        </w:trPr>
        <w:tc>
          <w:tcPr>
            <w:tcW w:w="15228" w:type="dxa"/>
            <w:gridSpan w:val="6"/>
          </w:tcPr>
          <w:p w:rsidR="007E44BC" w:rsidRPr="00B94F42" w:rsidRDefault="007E44BC" w:rsidP="00FB27BF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ЯНВАРЬ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Беседы «День памяти жертв Холокоста», «Блокады Ленинграда»</w:t>
            </w:r>
          </w:p>
          <w:p w:rsidR="007E44BC" w:rsidRPr="00B94F42" w:rsidRDefault="007E44BC" w:rsidP="00A322EA">
            <w:r w:rsidRPr="00B94F42">
              <w:t>Проект «Герб школы»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15 -27.01.2019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№8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362</w:t>
            </w:r>
          </w:p>
        </w:tc>
      </w:tr>
      <w:tr w:rsidR="007E44BC" w:rsidRPr="00B94F42">
        <w:trPr>
          <w:trHeight w:val="1209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2.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Фотовыставка «Блокадный дневник Тани Савичевой», посв. 75 лет со</w:t>
            </w:r>
            <w:r w:rsidRPr="00B94F42">
              <w:rPr>
                <w:shd w:val="clear" w:color="auto" w:fill="FFFFFF"/>
              </w:rPr>
              <w:t xml:space="preserve"> </w:t>
            </w:r>
            <w:r w:rsidRPr="00B94F42">
              <w:t>времени полного освобождения Ленинграда от фашистской блокады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22.01.2019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Библиотека МБУК «Половинновский СКСК»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3.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Турнир  городского округа Верхний Тагил по самбо среди юношей и девушек. Посвященный Дню воинской славы России (День снятия блокады города Ленинграда)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Январь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6864AE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6864AE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6864AE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4.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 xml:space="preserve">Турнир  городского округа Верхний Тагил по самбо среди юношей и девушек 2010-2011,  посвященный Дню воинской славы России 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Январь 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5.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Малые зимние олимпийские игры: музей спортивной славы (с привлечением ветеранов спорта г. Верхний Тагил)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В течение месяца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№4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500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6.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pPr>
              <w:shd w:val="clear" w:color="auto" w:fill="FFFFFF"/>
            </w:pPr>
            <w:r w:rsidRPr="00B94F42">
              <w:rPr>
                <w:bdr w:val="none" w:sz="0" w:space="0" w:color="auto" w:frame="1"/>
              </w:rPr>
              <w:t>75 лет со времени прорыва блокады Ленинграда (1943 г.); </w:t>
            </w:r>
          </w:p>
          <w:p w:rsidR="007E44BC" w:rsidRPr="00B94F42" w:rsidRDefault="007E44BC" w:rsidP="00A322EA">
            <w:r w:rsidRPr="00B94F42">
              <w:t xml:space="preserve"> «Никто не забыт, ничто не забыто» -  демонстрация презентаций  по основным сражениям Великой Отечественной войны: «Блокада Ленинграда «900 дней мужества»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В течение месяца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№4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7.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День памяти Александра Харламова. Вахта памяти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В течение месяца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№10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8.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Торжественная церемония принятия в кадеты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В течение месяца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№10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9.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Лыжные гонки, посвященные памяти Александра Харламова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В течение месяца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№10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136</w:t>
            </w:r>
          </w:p>
        </w:tc>
      </w:tr>
      <w:tr w:rsidR="007E44BC" w:rsidRPr="00B94F42">
        <w:trPr>
          <w:trHeight w:val="302"/>
        </w:trPr>
        <w:tc>
          <w:tcPr>
            <w:tcW w:w="15228" w:type="dxa"/>
            <w:gridSpan w:val="6"/>
          </w:tcPr>
          <w:p w:rsidR="007E44BC" w:rsidRPr="00B94F42" w:rsidRDefault="007E44BC" w:rsidP="00A322EA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ФЕВРАЛЬ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10.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pPr>
              <w:shd w:val="clear" w:color="auto" w:fill="FFFFFF"/>
            </w:pPr>
            <w:r w:rsidRPr="00B94F42">
              <w:rPr>
                <w:lang w:eastAsia="en-US"/>
              </w:rPr>
              <w:t>Вечер славы «Нам не дано забыть подвиг земляков»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12.12.2019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11.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pPr>
              <w:shd w:val="clear" w:color="auto" w:fill="FFFFFF"/>
              <w:rPr>
                <w:lang w:eastAsia="en-US"/>
              </w:rPr>
            </w:pPr>
            <w:r w:rsidRPr="00B94F42">
              <w:t>Час мужества «Души опаленные Афганом»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14.12.2019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12.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pPr>
              <w:shd w:val="clear" w:color="auto" w:fill="FFFFFF"/>
            </w:pPr>
            <w:r w:rsidRPr="00B94F42">
              <w:t>Интегрированное мероприятие «Держава армией крепка», посвященное 30 лет выводу советских войск из республики Афганистан (1989)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15.02.2019</w:t>
            </w:r>
          </w:p>
        </w:tc>
        <w:tc>
          <w:tcPr>
            <w:tcW w:w="2857" w:type="dxa"/>
          </w:tcPr>
          <w:p w:rsidR="007E44BC" w:rsidRPr="00B94F42" w:rsidRDefault="007E44BC" w:rsidP="002F2437">
            <w:pPr>
              <w:jc w:val="center"/>
            </w:pPr>
            <w:r w:rsidRPr="00B94F42">
              <w:t>Библиотека МБУК «Половинновский СКСК»</w:t>
            </w:r>
          </w:p>
        </w:tc>
        <w:tc>
          <w:tcPr>
            <w:tcW w:w="3240" w:type="dxa"/>
          </w:tcPr>
          <w:p w:rsidR="007E44BC" w:rsidRPr="00B94F42" w:rsidRDefault="007E44BC" w:rsidP="002F2437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F2437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13.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pPr>
              <w:shd w:val="clear" w:color="auto" w:fill="FFFFFF"/>
            </w:pPr>
            <w:r w:rsidRPr="00B94F42">
              <w:t xml:space="preserve">Диспут «Служба в армии: за и против» 9-11 классы, мероприятия, посвящённые 30 годовщине вывода войск из Афганистана         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15.02.2019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№4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14.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 xml:space="preserve">Фестиваль патриотической песни Афганистан «Пусть память говорит» 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16.02.2019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МБУК «Половинновский СКСК»</w:t>
            </w:r>
          </w:p>
          <w:p w:rsidR="007E44BC" w:rsidRPr="00B94F42" w:rsidRDefault="007E44BC" w:rsidP="00A322EA">
            <w:pPr>
              <w:jc w:val="center"/>
            </w:pPr>
            <w:r w:rsidRPr="00B94F42">
              <w:t xml:space="preserve"> 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215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15.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Цикл занятий «Нашей армии сыны»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18.02 – 22.02.2019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МАДОУ ДДУ №17</w:t>
            </w: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47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16.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 xml:space="preserve">Смотр строя и песни, посвящённый 30 годовщине вывода войск из Афганистана         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20.02.2019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МАОУ СОШ №4, №8, 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№ 10</w:t>
            </w:r>
          </w:p>
          <w:p w:rsidR="007E44BC" w:rsidRPr="00B94F42" w:rsidRDefault="007E44BC" w:rsidP="00A322EA">
            <w:pPr>
              <w:jc w:val="center"/>
            </w:pP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17.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КВН «Солдатами не рождаются»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20.02.2019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18.</w:t>
            </w:r>
          </w:p>
        </w:tc>
        <w:tc>
          <w:tcPr>
            <w:tcW w:w="5024" w:type="dxa"/>
          </w:tcPr>
          <w:p w:rsidR="007E44BC" w:rsidRPr="00B94F42" w:rsidRDefault="007E44BC" w:rsidP="00A322EA">
            <w:pPr>
              <w:rPr>
                <w:lang w:eastAsia="en-US"/>
              </w:rPr>
            </w:pPr>
            <w:r w:rsidRPr="00B94F42">
              <w:rPr>
                <w:lang w:eastAsia="en-US"/>
              </w:rPr>
              <w:t>Игровая  программа  к 23 февраля «Уж если мы мальчишки, то мы богатыри»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20.02.2019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19.</w:t>
            </w:r>
          </w:p>
        </w:tc>
        <w:tc>
          <w:tcPr>
            <w:tcW w:w="5024" w:type="dxa"/>
          </w:tcPr>
          <w:p w:rsidR="007E44BC" w:rsidRPr="00B94F42" w:rsidRDefault="007E44BC" w:rsidP="00A322EA">
            <w:pPr>
              <w:rPr>
                <w:lang w:eastAsia="en-US"/>
              </w:rPr>
            </w:pPr>
            <w:r w:rsidRPr="00B94F42">
              <w:t xml:space="preserve">Игровая программа «Верно, служу — ни о чем не тужу» 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22.02.2019</w:t>
            </w:r>
          </w:p>
        </w:tc>
        <w:tc>
          <w:tcPr>
            <w:tcW w:w="2857" w:type="dxa"/>
          </w:tcPr>
          <w:p w:rsidR="007E44BC" w:rsidRPr="00B94F42" w:rsidRDefault="007E44BC" w:rsidP="002F2437">
            <w:pPr>
              <w:jc w:val="center"/>
            </w:pPr>
            <w:r w:rsidRPr="00B94F42">
              <w:t>Библиотека МБУК «Половинновский СКСК»</w:t>
            </w:r>
          </w:p>
        </w:tc>
        <w:tc>
          <w:tcPr>
            <w:tcW w:w="3240" w:type="dxa"/>
          </w:tcPr>
          <w:p w:rsidR="007E44BC" w:rsidRPr="00B94F42" w:rsidRDefault="007E44BC" w:rsidP="002F2437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F2437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20.</w:t>
            </w:r>
          </w:p>
        </w:tc>
        <w:tc>
          <w:tcPr>
            <w:tcW w:w="5024" w:type="dxa"/>
          </w:tcPr>
          <w:p w:rsidR="007E44BC" w:rsidRPr="00B94F42" w:rsidRDefault="007E44BC" w:rsidP="00A322EA">
            <w:pPr>
              <w:rPr>
                <w:lang w:eastAsia="en-US"/>
              </w:rPr>
            </w:pPr>
            <w:r w:rsidRPr="00B94F42">
              <w:rPr>
                <w:shd w:val="clear" w:color="auto" w:fill="FFFFFF"/>
              </w:rPr>
              <w:t>Познавательно-развлекательная программа   «Турнир богатырей и Василис»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22.02.2019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21.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 xml:space="preserve"> Концерт, посвященный Дню защитника Отечества!»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23.02.2019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МБУК «Половинновский СКСК»</w:t>
            </w:r>
          </w:p>
          <w:p w:rsidR="007E44BC" w:rsidRPr="00B94F42" w:rsidRDefault="007E44BC" w:rsidP="00A322EA">
            <w:pPr>
              <w:jc w:val="center"/>
            </w:pPr>
            <w:r w:rsidRPr="00B94F42">
              <w:t xml:space="preserve"> 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150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22.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Выставка работ учащихся, посвященная Дню защитников Отечества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 ДО «ДШИ»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350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23.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Концерт учащихся и преподавателей, посвященный Дню защитников Отечества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 ДО «ДШИ»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24.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Массовое мероприятие «Низкий поклон вам, солдатские матери»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ВТГИКМ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25.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Соревнования городского округа Верхний Тагил по военно-прикладным видам спорта среди команд учреждений и предприятий "А, ну-ка, парни"</w:t>
            </w:r>
          </w:p>
          <w:p w:rsidR="007E44BC" w:rsidRPr="00B94F42" w:rsidRDefault="007E44BC" w:rsidP="00A322EA"/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Февраль 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МАУС «Спортивно-оздоровительный комплекс»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26.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Турнир городского округа Верхний Тагил по хоккею с шайбой среди мужских команд, посвященный  Дню защитника Отечества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Февраль 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МАУС «Спортивно-оздоровительный комплекс»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60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27.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Проведение месячника военно – патриотической работы, посвященной Дню защитника Отечества</w:t>
            </w:r>
          </w:p>
          <w:p w:rsidR="007E44BC" w:rsidRPr="00B94F42" w:rsidRDefault="007E44BC" w:rsidP="00A322EA"/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В течение месяца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№8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635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28.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Спортивные мероприятия</w:t>
            </w:r>
          </w:p>
          <w:p w:rsidR="007E44BC" w:rsidRPr="00B94F42" w:rsidRDefault="007E44BC" w:rsidP="00A322EA">
            <w:r w:rsidRPr="00B94F42">
              <w:t>- Соревнования «Три богатыря»</w:t>
            </w:r>
          </w:p>
          <w:p w:rsidR="007E44BC" w:rsidRPr="00B94F42" w:rsidRDefault="007E44BC" w:rsidP="00A322EA">
            <w:r w:rsidRPr="00B94F42">
              <w:t>- Биатлон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В течение месяца</w:t>
            </w:r>
          </w:p>
          <w:p w:rsidR="007E44BC" w:rsidRPr="00B94F42" w:rsidRDefault="007E44BC" w:rsidP="00A322EA">
            <w:pPr>
              <w:jc w:val="center"/>
            </w:pPr>
          </w:p>
          <w:p w:rsidR="007E44BC" w:rsidRPr="00B94F42" w:rsidRDefault="007E44BC" w:rsidP="00A322EA">
            <w:pPr>
              <w:jc w:val="center"/>
            </w:pPr>
          </w:p>
          <w:p w:rsidR="007E44BC" w:rsidRPr="00B94F42" w:rsidRDefault="007E44BC" w:rsidP="00A322EA">
            <w:pPr>
              <w:jc w:val="center"/>
            </w:pPr>
          </w:p>
          <w:p w:rsidR="007E44BC" w:rsidRPr="00B94F42" w:rsidRDefault="007E44BC" w:rsidP="00A322EA">
            <w:pPr>
              <w:jc w:val="center"/>
            </w:pP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№10</w:t>
            </w: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29.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- Муниципальная военная игра «Зарница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МАОУ СОШ №4, №8, 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№ 10</w:t>
            </w:r>
          </w:p>
          <w:p w:rsidR="007E44BC" w:rsidRPr="00B94F42" w:rsidRDefault="007E44BC" w:rsidP="00A322EA">
            <w:pPr>
              <w:jc w:val="center"/>
            </w:pP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60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30.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Участие в областной игре «Зарница»</w:t>
            </w:r>
          </w:p>
          <w:p w:rsidR="007E44BC" w:rsidRPr="00B94F42" w:rsidRDefault="007E44BC" w:rsidP="00A322EA"/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Февраль-март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№10</w:t>
            </w: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31.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 xml:space="preserve"> Смотр строя и песни «Идет солдат по городу»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дошкольные учреждение</w:t>
            </w: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32.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pPr>
              <w:spacing w:before="15" w:after="15"/>
            </w:pPr>
            <w:r w:rsidRPr="00B94F42">
              <w:t>Встреча детей  с пограничниками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МБДОУ ДДУ №22</w:t>
            </w: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33.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Встреча с военнослужащим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Февраль - март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МБДОУ ДДУ №32</w:t>
            </w: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80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34.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Турнир городского округа Верхний Тагил по пауэрлифтингу среди юношей, посвященный Дню защитника отечества</w:t>
            </w:r>
          </w:p>
        </w:tc>
        <w:tc>
          <w:tcPr>
            <w:tcW w:w="1539" w:type="dxa"/>
          </w:tcPr>
          <w:p w:rsidR="007E44BC" w:rsidRPr="00B94F42" w:rsidRDefault="007E44BC" w:rsidP="006864AE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35.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Турнир городского округа Верхний Тагил по самбо среди юношей, посвященный Дню защитника Отечества</w:t>
            </w:r>
          </w:p>
        </w:tc>
        <w:tc>
          <w:tcPr>
            <w:tcW w:w="1539" w:type="dxa"/>
          </w:tcPr>
          <w:p w:rsidR="007E44BC" w:rsidRPr="00B94F42" w:rsidRDefault="007E44BC" w:rsidP="006864AE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36.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Открытый Турнир</w:t>
            </w:r>
            <w:r w:rsidRPr="00B94F42">
              <w:rPr>
                <w:b/>
                <w:bCs/>
              </w:rPr>
              <w:t xml:space="preserve"> </w:t>
            </w:r>
            <w:r w:rsidRPr="00B94F42">
              <w:t>ГО В-Тагил</w:t>
            </w:r>
            <w:r w:rsidRPr="00B94F42">
              <w:rPr>
                <w:b/>
                <w:bCs/>
              </w:rPr>
              <w:t xml:space="preserve"> </w:t>
            </w:r>
            <w:r w:rsidRPr="00B94F42">
              <w:t>по быстрым шахматам среди детей до 11 лет, посвящённый Дню Защитника отечества</w:t>
            </w:r>
          </w:p>
        </w:tc>
        <w:tc>
          <w:tcPr>
            <w:tcW w:w="1539" w:type="dxa"/>
          </w:tcPr>
          <w:p w:rsidR="007E44BC" w:rsidRPr="00B94F42" w:rsidRDefault="007E44BC" w:rsidP="006864AE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37.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Открытый Турнир</w:t>
            </w:r>
            <w:r w:rsidRPr="00B94F42">
              <w:rPr>
                <w:b/>
                <w:bCs/>
              </w:rPr>
              <w:t xml:space="preserve"> </w:t>
            </w:r>
            <w:r w:rsidRPr="00B94F42">
              <w:t>ГО В-Тагил</w:t>
            </w:r>
            <w:r w:rsidRPr="00B94F42">
              <w:rPr>
                <w:b/>
                <w:bCs/>
              </w:rPr>
              <w:t xml:space="preserve"> </w:t>
            </w:r>
            <w:r w:rsidRPr="00B94F42">
              <w:t>по быстрым шахматам среди детей до 18 лет, посвящённый Дню Защитника отечества</w:t>
            </w:r>
          </w:p>
        </w:tc>
        <w:tc>
          <w:tcPr>
            <w:tcW w:w="1539" w:type="dxa"/>
          </w:tcPr>
          <w:p w:rsidR="007E44BC" w:rsidRPr="00B94F42" w:rsidRDefault="007E44BC" w:rsidP="006864AE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55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38.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Турнир городского округа Верхний Тагил по силовому двоеборью среди юношей, посвященный Дню защитника Отечества</w:t>
            </w:r>
          </w:p>
        </w:tc>
        <w:tc>
          <w:tcPr>
            <w:tcW w:w="1539" w:type="dxa"/>
          </w:tcPr>
          <w:p w:rsidR="007E44BC" w:rsidRPr="00B94F42" w:rsidRDefault="007E44BC" w:rsidP="006864AE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39.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Турнир городского округа Верхний Тагил по Общей Физической Подготовке среди детей 2010-2012 г.р., посвященный Дню защитника Отечества</w:t>
            </w:r>
          </w:p>
        </w:tc>
        <w:tc>
          <w:tcPr>
            <w:tcW w:w="1539" w:type="dxa"/>
          </w:tcPr>
          <w:p w:rsidR="007E44BC" w:rsidRPr="00B94F42" w:rsidRDefault="007E44BC" w:rsidP="006864AE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40.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Турнир городского округа Верхний Тагил по жиму лежа среди юношей 2000-2004 г.р., посвященный Дню защитника Отечества</w:t>
            </w:r>
          </w:p>
        </w:tc>
        <w:tc>
          <w:tcPr>
            <w:tcW w:w="1539" w:type="dxa"/>
          </w:tcPr>
          <w:p w:rsidR="007E44BC" w:rsidRPr="00B94F42" w:rsidRDefault="007E44BC" w:rsidP="006864AE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41.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rPr>
                <w:lang w:val="en-US"/>
              </w:rPr>
              <w:t>VII</w:t>
            </w:r>
            <w:r w:rsidRPr="00B94F42">
              <w:t xml:space="preserve"> Традиционный областной турнир по самбо среди юношей 2005-2006 г.р., памяти Героя России Игоря Хоменко</w:t>
            </w:r>
          </w:p>
        </w:tc>
        <w:tc>
          <w:tcPr>
            <w:tcW w:w="1539" w:type="dxa"/>
          </w:tcPr>
          <w:p w:rsidR="007E44BC" w:rsidRPr="00B94F42" w:rsidRDefault="007E44BC" w:rsidP="006864AE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200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42.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Турнир по мини-футболу, посвященный Дню защитника Отечества</w:t>
            </w:r>
          </w:p>
        </w:tc>
        <w:tc>
          <w:tcPr>
            <w:tcW w:w="1539" w:type="dxa"/>
          </w:tcPr>
          <w:p w:rsidR="007E44BC" w:rsidRPr="00B94F42" w:rsidRDefault="007E44BC" w:rsidP="006864AE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60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43.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Турнир по баскетболу, посвященный Дню защитника отечества</w:t>
            </w:r>
          </w:p>
        </w:tc>
        <w:tc>
          <w:tcPr>
            <w:tcW w:w="1539" w:type="dxa"/>
          </w:tcPr>
          <w:p w:rsidR="007E44BC" w:rsidRPr="00B94F42" w:rsidRDefault="007E44BC" w:rsidP="006864AE">
            <w:pPr>
              <w:jc w:val="center"/>
            </w:pPr>
            <w:r w:rsidRPr="00B94F42">
              <w:t>Февраль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15228" w:type="dxa"/>
            <w:gridSpan w:val="6"/>
          </w:tcPr>
          <w:p w:rsidR="007E44BC" w:rsidRPr="00B94F42" w:rsidRDefault="007E44BC" w:rsidP="00A322EA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МАРТ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44.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День православной книги «Живое слово мудрости» 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14.03.2019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45.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День воссоединения  Крыма с Россией: политинформация «Мы вместе»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18.03.2019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МАОУ СОШ №4, №8, 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№ 10</w:t>
            </w:r>
          </w:p>
          <w:p w:rsidR="007E44BC" w:rsidRPr="00B94F42" w:rsidRDefault="007E44BC" w:rsidP="00A322EA">
            <w:pPr>
              <w:jc w:val="center"/>
            </w:pP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46.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Открытое первенство городского округа Верхний Тагил по волейболу среди мужских и женских команд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Март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МАУС «Спортивно-оздоровительный комплекс»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60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47.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Турнир городского округа Верхний Тагил по самбо, среди юношей и девушек посвященный Дню внутренних войск МВД России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Март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50</w:t>
            </w:r>
          </w:p>
        </w:tc>
      </w:tr>
      <w:tr w:rsidR="007E44BC" w:rsidRPr="00B94F42">
        <w:trPr>
          <w:trHeight w:val="302"/>
        </w:trPr>
        <w:tc>
          <w:tcPr>
            <w:tcW w:w="15228" w:type="dxa"/>
            <w:gridSpan w:val="6"/>
          </w:tcPr>
          <w:p w:rsidR="007E44BC" w:rsidRPr="00B94F42" w:rsidRDefault="007E44BC" w:rsidP="00A322EA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АПРЕЛЬ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48.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FC333A">
            <w:r w:rsidRPr="00B94F42">
              <w:t>Акция «Цветы школы»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FC333A">
            <w:pPr>
              <w:jc w:val="center"/>
            </w:pPr>
            <w:r w:rsidRPr="00B94F42">
              <w:t>1.04 -1.05.2019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FC333A">
            <w:pPr>
              <w:jc w:val="center"/>
            </w:pPr>
            <w:r w:rsidRPr="00B94F42">
              <w:t>МАОУ СОШ №8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FC333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FC333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FC333A">
            <w:pPr>
              <w:jc w:val="center"/>
            </w:pPr>
            <w:r w:rsidRPr="00B94F42">
              <w:t>595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49.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Участие в Международной акции «Читаем детям о войне»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01.04.2019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35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50.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Выставка творческих работ «Мир глазами детей»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15.04.2019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51.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Конкурс чтецов « Звёздочки – 2019»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18.04.2019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40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52.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Квест игра «Пройдем дорогами войны»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25.04.2019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53.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Литературная гостиная «Фронтовые поэты, ваши жизни война рифмовала»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26.04.2019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54.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Конкурс стихов, посвященный Великой Отечественной войне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30.04.2019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МБУК «Половинновский СКСК»</w:t>
            </w:r>
          </w:p>
          <w:p w:rsidR="007E44BC" w:rsidRPr="00B94F42" w:rsidRDefault="007E44BC" w:rsidP="00A322EA">
            <w:pPr>
              <w:jc w:val="center"/>
            </w:pPr>
            <w:r w:rsidRPr="00B94F42">
              <w:t xml:space="preserve"> 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55.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rPr>
                <w:shd w:val="clear" w:color="auto" w:fill="FFFFFF"/>
              </w:rPr>
              <w:t>Выставки книг «Трудные шаги к великой Победе»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Апрель - май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№10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136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Художественная деятельность, рисование по темам Великой Отечественной войны, выставка рисунков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Апрель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МАДОУ ЦРР ДДУ №9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45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56.</w:t>
            </w:r>
          </w:p>
        </w:tc>
        <w:tc>
          <w:tcPr>
            <w:tcW w:w="5024" w:type="dxa"/>
          </w:tcPr>
          <w:p w:rsidR="007E44BC" w:rsidRPr="00B94F42" w:rsidRDefault="007E44BC" w:rsidP="00A322EA">
            <w:pPr>
              <w:rPr>
                <w:b/>
                <w:bCs/>
              </w:rPr>
            </w:pPr>
            <w:r w:rsidRPr="00B94F42">
              <w:rPr>
                <w:lang w:val="en-US"/>
              </w:rPr>
              <w:t>VI</w:t>
            </w:r>
            <w:r w:rsidRPr="00B94F42">
              <w:t xml:space="preserve"> Верхнетагильские краеведческие чтения  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Апрель</w:t>
            </w:r>
          </w:p>
          <w:p w:rsidR="007E44BC" w:rsidRPr="00B94F42" w:rsidRDefault="007E44BC" w:rsidP="00A322EA">
            <w:pPr>
              <w:jc w:val="center"/>
            </w:pP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ВТГИКМ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rPr>
                <w:lang w:val="en-US"/>
              </w:rPr>
              <w:t>10</w:t>
            </w:r>
            <w:r w:rsidRPr="00B94F42">
              <w:t>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57.</w:t>
            </w:r>
          </w:p>
        </w:tc>
        <w:tc>
          <w:tcPr>
            <w:tcW w:w="5024" w:type="dxa"/>
          </w:tcPr>
          <w:p w:rsidR="007E44BC" w:rsidRPr="00B94F42" w:rsidRDefault="007E44BC" w:rsidP="00A322EA">
            <w:pPr>
              <w:tabs>
                <w:tab w:val="left" w:pos="2130"/>
              </w:tabs>
              <w:jc w:val="both"/>
            </w:pPr>
            <w:r w:rsidRPr="00B94F42">
              <w:t>«День призывника»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Апрель</w:t>
            </w:r>
          </w:p>
          <w:p w:rsidR="007E44BC" w:rsidRPr="00B94F42" w:rsidRDefault="007E44BC" w:rsidP="00A322EA">
            <w:pPr>
              <w:jc w:val="center"/>
            </w:pP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МАУК ГДК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90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58.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Открытое первенство городского округа Верхний Тагил по волейболу среди мужских и женских команд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Апрель</w:t>
            </w:r>
          </w:p>
          <w:p w:rsidR="007E44BC" w:rsidRPr="00B94F42" w:rsidRDefault="007E44BC" w:rsidP="00A322EA">
            <w:pPr>
              <w:jc w:val="center"/>
            </w:pP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МАУС «Спортивно-оздоровительный комплекс»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60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59.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Спартакиада молодежи России допризывного возраста в городском округе Верхний Тагил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Апрель</w:t>
            </w:r>
          </w:p>
          <w:p w:rsidR="007E44BC" w:rsidRPr="00B94F42" w:rsidRDefault="007E44BC" w:rsidP="00A322EA">
            <w:pPr>
              <w:jc w:val="center"/>
            </w:pP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МАУС «Спортивно-оздоровительный комплекс»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60.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Открытый турнир ГО В. Тагил по быстрым шахматам среди начинающих до 11 лет, посвящённый Дню космонавтики</w:t>
            </w:r>
          </w:p>
        </w:tc>
        <w:tc>
          <w:tcPr>
            <w:tcW w:w="1539" w:type="dxa"/>
          </w:tcPr>
          <w:p w:rsidR="007E44BC" w:rsidRPr="00B94F42" w:rsidRDefault="007E44BC" w:rsidP="00DC0C12">
            <w:pPr>
              <w:jc w:val="center"/>
            </w:pPr>
            <w:r w:rsidRPr="00B94F42">
              <w:t>Апрель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61.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Открытый турнир ГО В. Тагил по быстрым шахматам среди детей до 18 лет, посвящённый Дню космонавтики</w:t>
            </w:r>
          </w:p>
        </w:tc>
        <w:tc>
          <w:tcPr>
            <w:tcW w:w="1539" w:type="dxa"/>
          </w:tcPr>
          <w:p w:rsidR="007E44BC" w:rsidRPr="00B94F42" w:rsidRDefault="007E44BC" w:rsidP="00DC0C12">
            <w:pPr>
              <w:jc w:val="center"/>
            </w:pPr>
            <w:r w:rsidRPr="00B94F42">
              <w:t>Апрель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15228" w:type="dxa"/>
            <w:gridSpan w:val="6"/>
          </w:tcPr>
          <w:p w:rsidR="007E44BC" w:rsidRPr="00B94F42" w:rsidRDefault="007E44BC" w:rsidP="00A322EA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МАЙ</w:t>
            </w:r>
          </w:p>
        </w:tc>
      </w:tr>
      <w:tr w:rsidR="007E44BC" w:rsidRPr="00B94F42">
        <w:trPr>
          <w:trHeight w:val="7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62.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 xml:space="preserve">Праздничный концерт, посвященный Дню труда, весны и мира 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01.05.2019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МАУК ГДК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400</w:t>
            </w:r>
          </w:p>
        </w:tc>
      </w:tr>
      <w:tr w:rsidR="007E44BC" w:rsidRPr="00B94F42">
        <w:trPr>
          <w:trHeight w:val="7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63.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Патриотический   час к 90-летию  со дня рождения А.В.Митяева «Вечно живые»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06.05.2019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tabs>
                <w:tab w:val="left" w:pos="360"/>
                <w:tab w:val="left" w:pos="540"/>
              </w:tabs>
              <w:jc w:val="center"/>
            </w:pPr>
            <w:r w:rsidRPr="00B94F42">
              <w:t>25</w:t>
            </w:r>
          </w:p>
        </w:tc>
      </w:tr>
      <w:tr w:rsidR="007E44BC" w:rsidRPr="00B94F42">
        <w:trPr>
          <w:trHeight w:val="7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64.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Акция «Читаем стихи о войне»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07.05.2019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tabs>
                <w:tab w:val="left" w:pos="360"/>
                <w:tab w:val="left" w:pos="540"/>
              </w:tabs>
              <w:jc w:val="center"/>
            </w:pPr>
            <w:r w:rsidRPr="00B94F42">
              <w:t>35</w:t>
            </w:r>
          </w:p>
        </w:tc>
      </w:tr>
      <w:tr w:rsidR="007E44BC" w:rsidRPr="00B94F42">
        <w:trPr>
          <w:trHeight w:val="7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65.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Праздничный концерт для ветеранов и тружеников тыла Великой Отечественной войны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07.05.2019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МАУК ГДК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</w:p>
        </w:tc>
      </w:tr>
      <w:tr w:rsidR="007E44BC" w:rsidRPr="00B94F42">
        <w:trPr>
          <w:trHeight w:val="7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66.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Информационный стенд  «Свет победного мая»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09.05.2019</w:t>
            </w:r>
          </w:p>
        </w:tc>
        <w:tc>
          <w:tcPr>
            <w:tcW w:w="2857" w:type="dxa"/>
          </w:tcPr>
          <w:p w:rsidR="007E44BC" w:rsidRPr="00B94F42" w:rsidRDefault="007E44BC" w:rsidP="002F2437">
            <w:pPr>
              <w:jc w:val="center"/>
            </w:pPr>
            <w:r w:rsidRPr="00B94F42">
              <w:t>Библиотека МБУК «Половинновский СКСК»</w:t>
            </w:r>
          </w:p>
        </w:tc>
        <w:tc>
          <w:tcPr>
            <w:tcW w:w="3240" w:type="dxa"/>
          </w:tcPr>
          <w:p w:rsidR="007E44BC" w:rsidRPr="00B94F42" w:rsidRDefault="007E44BC" w:rsidP="002F2437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F2437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7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67.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FC333A">
            <w:r w:rsidRPr="00B94F42">
              <w:t>Вахта памяти, возложение гирлянды, цветов к Мемориалу Победы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FC333A">
            <w:pPr>
              <w:jc w:val="center"/>
            </w:pPr>
            <w:r w:rsidRPr="00B94F42">
              <w:t>09.05.2019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FC333A">
            <w:pPr>
              <w:jc w:val="center"/>
            </w:pPr>
            <w:r w:rsidRPr="00B94F42">
              <w:t xml:space="preserve">МАОУ СОШ №4, №8, 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№ 10</w:t>
            </w:r>
          </w:p>
          <w:p w:rsidR="007E44BC" w:rsidRPr="00B94F42" w:rsidRDefault="007E44BC" w:rsidP="00FC333A">
            <w:pPr>
              <w:jc w:val="center"/>
            </w:pPr>
          </w:p>
        </w:tc>
        <w:tc>
          <w:tcPr>
            <w:tcW w:w="3240" w:type="dxa"/>
          </w:tcPr>
          <w:p w:rsidR="007E44BC" w:rsidRPr="00B94F42" w:rsidRDefault="007E44BC" w:rsidP="00FC333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FC333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FC333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FC333A">
            <w:pPr>
              <w:pStyle w:val="TableGrid"/>
              <w:tabs>
                <w:tab w:val="left" w:pos="750"/>
                <w:tab w:val="center" w:pos="9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FC333A">
            <w:pPr>
              <w:jc w:val="center"/>
            </w:pPr>
            <w:r w:rsidRPr="00B94F42">
              <w:t>595</w:t>
            </w:r>
          </w:p>
        </w:tc>
      </w:tr>
      <w:tr w:rsidR="007E44BC" w:rsidRPr="00B94F42">
        <w:trPr>
          <w:trHeight w:val="7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68.</w:t>
            </w:r>
          </w:p>
        </w:tc>
        <w:tc>
          <w:tcPr>
            <w:tcW w:w="5024" w:type="dxa"/>
          </w:tcPr>
          <w:p w:rsidR="007E44BC" w:rsidRPr="00B94F42" w:rsidRDefault="007E44BC" w:rsidP="00FC333A">
            <w:pPr>
              <w:tabs>
                <w:tab w:val="left" w:pos="1155"/>
              </w:tabs>
            </w:pPr>
            <w:r w:rsidRPr="00B94F42">
              <w:t>Праздничное мероприятие «День Победы»</w:t>
            </w:r>
          </w:p>
        </w:tc>
        <w:tc>
          <w:tcPr>
            <w:tcW w:w="1539" w:type="dxa"/>
          </w:tcPr>
          <w:p w:rsidR="007E44BC" w:rsidRPr="00B94F42" w:rsidRDefault="007E44BC" w:rsidP="00FC333A">
            <w:pPr>
              <w:jc w:val="center"/>
            </w:pPr>
            <w:r w:rsidRPr="00B94F42">
              <w:t>09.05.2019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Городская площадь</w:t>
            </w:r>
          </w:p>
        </w:tc>
        <w:tc>
          <w:tcPr>
            <w:tcW w:w="3240" w:type="dxa"/>
          </w:tcPr>
          <w:p w:rsidR="007E44BC" w:rsidRPr="00B94F42" w:rsidRDefault="007E44BC" w:rsidP="00DC0C12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DC0C12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DC0C12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2000</w:t>
            </w:r>
          </w:p>
        </w:tc>
      </w:tr>
      <w:tr w:rsidR="007E44BC" w:rsidRPr="00B94F42">
        <w:trPr>
          <w:trHeight w:val="7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69.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Легкоатлетическая эстафета «Салют, Победа!»</w:t>
            </w:r>
          </w:p>
        </w:tc>
        <w:tc>
          <w:tcPr>
            <w:tcW w:w="1539" w:type="dxa"/>
          </w:tcPr>
          <w:p w:rsidR="007E44BC" w:rsidRPr="00B94F42" w:rsidRDefault="007E44BC" w:rsidP="00FC333A">
            <w:pPr>
              <w:jc w:val="center"/>
              <w:rPr>
                <w:b/>
                <w:bCs/>
              </w:rPr>
            </w:pPr>
            <w:r w:rsidRPr="00B94F42">
              <w:t>09.05.2019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МБУК</w:t>
            </w:r>
          </w:p>
          <w:p w:rsidR="007E44BC" w:rsidRPr="00B94F42" w:rsidRDefault="007E44BC" w:rsidP="00FC333A">
            <w:pPr>
              <w:jc w:val="center"/>
              <w:rPr>
                <w:b/>
                <w:bCs/>
              </w:rPr>
            </w:pPr>
            <w:r w:rsidRPr="00B94F42">
              <w:t>«Половинновский СКСК»</w:t>
            </w:r>
          </w:p>
        </w:tc>
        <w:tc>
          <w:tcPr>
            <w:tcW w:w="3240" w:type="dxa"/>
          </w:tcPr>
          <w:p w:rsidR="007E44BC" w:rsidRPr="00B94F42" w:rsidRDefault="007E44BC" w:rsidP="00DC0C12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DC0C12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DC0C12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150</w:t>
            </w:r>
          </w:p>
        </w:tc>
      </w:tr>
      <w:tr w:rsidR="007E44BC" w:rsidRPr="00B94F42">
        <w:trPr>
          <w:trHeight w:val="7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70.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Праздничное мероприятие «День Победы»</w:t>
            </w:r>
          </w:p>
        </w:tc>
        <w:tc>
          <w:tcPr>
            <w:tcW w:w="1539" w:type="dxa"/>
          </w:tcPr>
          <w:p w:rsidR="007E44BC" w:rsidRPr="00B94F42" w:rsidRDefault="007E44BC" w:rsidP="00FC333A">
            <w:pPr>
              <w:jc w:val="center"/>
            </w:pPr>
            <w:r w:rsidRPr="00B94F42">
              <w:t>09.05.2019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МБУК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«Половинновский СКСК»</w:t>
            </w:r>
          </w:p>
          <w:p w:rsidR="007E44BC" w:rsidRPr="00B94F42" w:rsidRDefault="007E44BC" w:rsidP="00FC333A">
            <w:pPr>
              <w:jc w:val="center"/>
            </w:pPr>
          </w:p>
        </w:tc>
        <w:tc>
          <w:tcPr>
            <w:tcW w:w="3240" w:type="dxa"/>
          </w:tcPr>
          <w:p w:rsidR="007E44BC" w:rsidRPr="00B94F42" w:rsidRDefault="007E44BC" w:rsidP="00DC0C12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DC0C12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DC0C12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300</w:t>
            </w:r>
          </w:p>
        </w:tc>
      </w:tr>
      <w:tr w:rsidR="007E44BC" w:rsidRPr="00B94F42">
        <w:trPr>
          <w:trHeight w:val="7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71.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FC333A">
            <w:r w:rsidRPr="00B94F42">
              <w:t>Митинг, посвященный Дню Победы в ВОВ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FC333A">
            <w:pPr>
              <w:jc w:val="center"/>
            </w:pPr>
            <w:r w:rsidRPr="00B94F42">
              <w:t>09.05.2019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FC333A">
            <w:pPr>
              <w:jc w:val="center"/>
            </w:pPr>
            <w:r w:rsidRPr="00B94F42">
              <w:t xml:space="preserve">МАОУ СОШ №4, №8, 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№ 10</w:t>
            </w:r>
          </w:p>
          <w:p w:rsidR="007E44BC" w:rsidRPr="00B94F42" w:rsidRDefault="007E44BC" w:rsidP="00FC333A">
            <w:pPr>
              <w:jc w:val="center"/>
            </w:pPr>
          </w:p>
        </w:tc>
        <w:tc>
          <w:tcPr>
            <w:tcW w:w="3240" w:type="dxa"/>
          </w:tcPr>
          <w:p w:rsidR="007E44BC" w:rsidRPr="00B94F42" w:rsidRDefault="007E44BC" w:rsidP="00FC333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FC333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FC333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FC333A">
            <w:pPr>
              <w:pStyle w:val="TableGrid"/>
              <w:tabs>
                <w:tab w:val="left" w:pos="750"/>
                <w:tab w:val="center" w:pos="9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FC333A">
            <w:pPr>
              <w:jc w:val="center"/>
            </w:pPr>
            <w:r w:rsidRPr="00B94F42">
              <w:t>200</w:t>
            </w:r>
          </w:p>
        </w:tc>
      </w:tr>
      <w:tr w:rsidR="007E44BC" w:rsidRPr="00B94F42">
        <w:trPr>
          <w:trHeight w:val="7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72.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FC333A">
            <w:r w:rsidRPr="00B94F42">
              <w:t>Акция «Бессмертный полк»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FC333A">
            <w:pPr>
              <w:jc w:val="center"/>
            </w:pPr>
            <w:r w:rsidRPr="00B94F42">
              <w:t>09.05.2019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FC333A">
            <w:pPr>
              <w:jc w:val="center"/>
            </w:pPr>
            <w:r w:rsidRPr="00B94F42">
              <w:t xml:space="preserve">МАОУ СОШ №4, №8, 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№ 10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МАДОУ ЦРР ДДУ №9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МАДОУ ДДУ №17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МБДОУ ДДУ №22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МАДОУ ДДУ №25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МБДОУ ДДУ № 32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FC333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FC333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FC333A">
            <w:pPr>
              <w:pStyle w:val="TableGrid"/>
              <w:tabs>
                <w:tab w:val="left" w:pos="750"/>
                <w:tab w:val="center" w:pos="9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24605</w:t>
            </w:r>
          </w:p>
          <w:p w:rsidR="007E44BC" w:rsidRPr="00B94F42" w:rsidRDefault="007E44BC" w:rsidP="008C5F22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8C5F22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8C5F22">
            <w:pPr>
              <w:pStyle w:val="TableGrid"/>
              <w:tabs>
                <w:tab w:val="left" w:pos="750"/>
                <w:tab w:val="center" w:pos="9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FC333A">
            <w:pPr>
              <w:jc w:val="center"/>
            </w:pPr>
            <w:r w:rsidRPr="00B94F42">
              <w:t>700</w:t>
            </w:r>
          </w:p>
        </w:tc>
      </w:tr>
      <w:tr w:rsidR="007E44BC" w:rsidRPr="00B94F42">
        <w:trPr>
          <w:trHeight w:val="7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73.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Урок мужества «Прадедушкины медали»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14.05.2019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tabs>
                <w:tab w:val="left" w:pos="360"/>
                <w:tab w:val="left" w:pos="540"/>
              </w:tabs>
              <w:jc w:val="center"/>
            </w:pPr>
            <w:r w:rsidRPr="00B94F42">
              <w:t>25</w:t>
            </w:r>
          </w:p>
        </w:tc>
      </w:tr>
      <w:tr w:rsidR="007E44BC" w:rsidRPr="00B94F42">
        <w:trPr>
          <w:trHeight w:val="7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74.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Вечер-презентация «Шли по войне девчата»             (творчество Ю. Друниной – (95 л. со дня рождения) А.Ахматовой (130 лет со дня рождения) О.Бергольтц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15.05.2019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tabs>
                <w:tab w:val="left" w:pos="360"/>
                <w:tab w:val="left" w:pos="540"/>
              </w:tabs>
              <w:jc w:val="center"/>
            </w:pPr>
            <w:r w:rsidRPr="00B94F42">
              <w:t>25</w:t>
            </w:r>
          </w:p>
        </w:tc>
      </w:tr>
      <w:tr w:rsidR="007E44BC" w:rsidRPr="00B94F42">
        <w:trPr>
          <w:trHeight w:val="20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75.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Участие учащихся в областной выставке творческих работ «Спасибо деду за Победу»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Май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Екатеринбург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ГАУК СО «Региональный ресурсный центр в сфере художественного образования»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tabs>
                <w:tab w:val="left" w:pos="360"/>
                <w:tab w:val="left" w:pos="540"/>
              </w:tabs>
              <w:jc w:val="center"/>
            </w:pPr>
            <w:r w:rsidRPr="00B94F42">
              <w:t>120</w:t>
            </w:r>
          </w:p>
        </w:tc>
      </w:tr>
      <w:tr w:rsidR="007E44BC" w:rsidRPr="00B94F42">
        <w:trPr>
          <w:trHeight w:val="70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76.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Вставка творческих работ учащихся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Май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МАУ ДО «ДШИ»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tabs>
                <w:tab w:val="left" w:pos="360"/>
                <w:tab w:val="left" w:pos="540"/>
              </w:tabs>
              <w:jc w:val="center"/>
            </w:pPr>
            <w:r w:rsidRPr="00B94F42">
              <w:t>250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77.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Массовое мероприятие «Синенький, скромный платочек»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Май 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ВТГИКМ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78.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Единый классный час «Поклонимся великим тем годам…»,</w:t>
            </w:r>
          </w:p>
          <w:p w:rsidR="007E44BC" w:rsidRPr="00B94F42" w:rsidRDefault="007E44BC" w:rsidP="00A322EA">
            <w:r w:rsidRPr="00B94F42">
              <w:t xml:space="preserve">  «День победы»,</w:t>
            </w:r>
          </w:p>
          <w:p w:rsidR="007E44BC" w:rsidRPr="00B94F42" w:rsidRDefault="007E44BC" w:rsidP="00A322EA">
            <w:r w:rsidRPr="00B94F42">
              <w:t>Мы этой памяти верны!»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Май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МАОУ СОШ №4, №8, 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№ 10</w:t>
            </w:r>
          </w:p>
          <w:p w:rsidR="007E44BC" w:rsidRPr="00B94F42" w:rsidRDefault="007E44BC" w:rsidP="00A322EA">
            <w:pPr>
              <w:jc w:val="center"/>
            </w:pP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TableGrid"/>
              <w:tabs>
                <w:tab w:val="left" w:pos="750"/>
                <w:tab w:val="center" w:pos="9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300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79.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Смотр строя и песни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Май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№10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TableGrid"/>
              <w:tabs>
                <w:tab w:val="left" w:pos="750"/>
                <w:tab w:val="center" w:pos="9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80.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pPr>
              <w:pStyle w:val="a"/>
              <w:ind w:left="0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>Уход за могилами ветеранов ВОВ</w:t>
            </w:r>
          </w:p>
          <w:p w:rsidR="007E44BC" w:rsidRPr="00B94F42" w:rsidRDefault="007E44BC" w:rsidP="00A322EA"/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Май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№10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TableGri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81.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 xml:space="preserve">- </w:t>
            </w:r>
            <w:r w:rsidRPr="00B94F42">
              <w:rPr>
                <w:lang w:eastAsia="en-US"/>
              </w:rPr>
              <w:t xml:space="preserve">Посещение музея «Участие  жителей города в ВОВ». 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Май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МАДОУ ДДУ №25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TableGri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82.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pPr>
              <w:pStyle w:val="a0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 xml:space="preserve"> Экскурсия к вечному огню.  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Май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МАДОУ ЦРР д./сад №9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МАДОУ д./сад №17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МБДОУ д./сад №22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МАДОУ д./сад №25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МБДОУ д/с 32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pStyle w:val="a"/>
              <w:ind w:left="0"/>
              <w:jc w:val="center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>100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83.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Турнир городского округа Верхний Тагил по Общей Физической Подготовке среди детей 2010-2012 г.р., посвященный Дню Победы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Май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84.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Турнир городского округа Верхний Тагил по жиму лежа среди юношей 2000-2004 г.р., посвященный Дню Победы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Май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85.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Открытый турнир ГО В. Тагил по быстрым шахматам среди детей до 18 лет, посвящённый Дню 1 мая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Май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86.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Открытое лично-командное первенство ГО В-Тагил</w:t>
            </w:r>
            <w:r w:rsidRPr="00B94F42">
              <w:rPr>
                <w:b/>
                <w:bCs/>
              </w:rPr>
              <w:t xml:space="preserve"> </w:t>
            </w:r>
            <w:r w:rsidRPr="00B94F42">
              <w:t>по шахматам</w:t>
            </w:r>
            <w:r w:rsidRPr="00B94F42">
              <w:rPr>
                <w:b/>
                <w:bCs/>
              </w:rPr>
              <w:t xml:space="preserve"> -  </w:t>
            </w:r>
            <w:r w:rsidRPr="00B94F42">
              <w:t>Кубок Победы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Май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87.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Открытое первенство ГО В-Тагил по быстрым шахматам среди детей до 11 лет, посвящённое Дню Победы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Май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88.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Акция «Открытка ветерану»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Май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40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89.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Оформление стенда ДЮЦ «С днем Победы!»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Май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90.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Открытый турнир по мини-футболу среди юношей, посвященный Дню победы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Май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60</w:t>
            </w:r>
          </w:p>
        </w:tc>
      </w:tr>
      <w:tr w:rsidR="007E44BC" w:rsidRPr="00B94F42">
        <w:trPr>
          <w:trHeight w:val="302"/>
        </w:trPr>
        <w:tc>
          <w:tcPr>
            <w:tcW w:w="15228" w:type="dxa"/>
            <w:gridSpan w:val="6"/>
          </w:tcPr>
          <w:p w:rsidR="007E44BC" w:rsidRPr="00B94F42" w:rsidRDefault="007E44BC" w:rsidP="00A322EA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ИЮНЬ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91.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День России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12.06.2019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МАОУ СОШ №4, №8, 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№ 10</w:t>
            </w:r>
          </w:p>
          <w:p w:rsidR="007E44BC" w:rsidRPr="00B94F42" w:rsidRDefault="007E44BC" w:rsidP="00A322EA">
            <w:pPr>
              <w:jc w:val="center"/>
            </w:pP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92.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«День России». Танцевально–развлекательная программа для жителей поселка Половинный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12.06.2019</w:t>
            </w:r>
          </w:p>
        </w:tc>
        <w:tc>
          <w:tcPr>
            <w:tcW w:w="2857" w:type="dxa"/>
          </w:tcPr>
          <w:p w:rsidR="007E44BC" w:rsidRPr="00B94F42" w:rsidRDefault="007E44BC" w:rsidP="002F2437">
            <w:pPr>
              <w:jc w:val="center"/>
            </w:pPr>
            <w:r w:rsidRPr="00B94F42">
              <w:t>МБУК «Половинновский СКСК»</w:t>
            </w:r>
          </w:p>
        </w:tc>
        <w:tc>
          <w:tcPr>
            <w:tcW w:w="3240" w:type="dxa"/>
          </w:tcPr>
          <w:p w:rsidR="007E44BC" w:rsidRPr="00B94F42" w:rsidRDefault="007E44BC" w:rsidP="002F2437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F2437">
            <w:pPr>
              <w:jc w:val="center"/>
            </w:pPr>
            <w:r w:rsidRPr="00B94F42">
              <w:t>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93.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Праздничный концерт, посвященный Дню независимости России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 12.06.2019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Городская площадь</w:t>
            </w:r>
          </w:p>
        </w:tc>
        <w:tc>
          <w:tcPr>
            <w:tcW w:w="3240" w:type="dxa"/>
          </w:tcPr>
          <w:p w:rsidR="007E44BC" w:rsidRPr="00B94F42" w:rsidRDefault="007E44BC" w:rsidP="00ED5B06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ED5B06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ED5B06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500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94.</w:t>
            </w:r>
          </w:p>
        </w:tc>
        <w:tc>
          <w:tcPr>
            <w:tcW w:w="5024" w:type="dxa"/>
          </w:tcPr>
          <w:p w:rsidR="007E44BC" w:rsidRPr="00B94F42" w:rsidRDefault="007E44BC" w:rsidP="00A322EA">
            <w:pPr>
              <w:tabs>
                <w:tab w:val="left" w:pos="2130"/>
              </w:tabs>
            </w:pPr>
            <w:r w:rsidRPr="00B94F42">
              <w:t xml:space="preserve">День памяти и скорби. Акция «Свеча памяти» 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22.06.2019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Городская площадь</w:t>
            </w:r>
          </w:p>
        </w:tc>
        <w:tc>
          <w:tcPr>
            <w:tcW w:w="3240" w:type="dxa"/>
          </w:tcPr>
          <w:p w:rsidR="007E44BC" w:rsidRPr="00B94F42" w:rsidRDefault="007E44BC" w:rsidP="00ED5B06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ED5B06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ED5B06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100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95.</w:t>
            </w:r>
          </w:p>
        </w:tc>
        <w:tc>
          <w:tcPr>
            <w:tcW w:w="5024" w:type="dxa"/>
          </w:tcPr>
          <w:p w:rsidR="007E44BC" w:rsidRPr="00B94F42" w:rsidRDefault="007E44BC" w:rsidP="00ED5B06">
            <w:r w:rsidRPr="00B94F42">
              <w:t xml:space="preserve">Фотовыставка </w:t>
            </w:r>
          </w:p>
          <w:p w:rsidR="007E44BC" w:rsidRPr="00B94F42" w:rsidRDefault="007E44BC" w:rsidP="00ED5B06">
            <w:r w:rsidRPr="00B94F42">
              <w:t>«Во имя павших и живых»</w:t>
            </w:r>
          </w:p>
          <w:p w:rsidR="007E44BC" w:rsidRPr="00B94F42" w:rsidRDefault="007E44BC" w:rsidP="00A322EA"/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22.06.2019</w:t>
            </w:r>
          </w:p>
        </w:tc>
        <w:tc>
          <w:tcPr>
            <w:tcW w:w="2857" w:type="dxa"/>
          </w:tcPr>
          <w:p w:rsidR="007E44BC" w:rsidRPr="00B94F42" w:rsidRDefault="007E44BC" w:rsidP="002F2437">
            <w:pPr>
              <w:jc w:val="center"/>
            </w:pPr>
            <w:r w:rsidRPr="00B94F42">
              <w:t>Библиотека МБУК «Половинновский СКСК»</w:t>
            </w:r>
          </w:p>
        </w:tc>
        <w:tc>
          <w:tcPr>
            <w:tcW w:w="3240" w:type="dxa"/>
          </w:tcPr>
          <w:p w:rsidR="007E44BC" w:rsidRPr="00B94F42" w:rsidRDefault="007E44BC" w:rsidP="002F2437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F2437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96.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Всероссийская акция «Свеча памяти», в честь воинов, погибших в ВОВ 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Июнь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97.</w:t>
            </w:r>
          </w:p>
        </w:tc>
        <w:tc>
          <w:tcPr>
            <w:tcW w:w="5024" w:type="dxa"/>
          </w:tcPr>
          <w:p w:rsidR="007E44BC" w:rsidRPr="00B94F42" w:rsidRDefault="007E44BC" w:rsidP="00FC333A">
            <w:r w:rsidRPr="00B94F42">
              <w:t>Турнир по мини-футболу, посвященный</w:t>
            </w:r>
          </w:p>
          <w:p w:rsidR="007E44BC" w:rsidRPr="00B94F42" w:rsidRDefault="007E44BC" w:rsidP="00FC333A">
            <w:r w:rsidRPr="00B94F42">
              <w:t>«День защиты детей»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Июнь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15228" w:type="dxa"/>
            <w:gridSpan w:val="6"/>
          </w:tcPr>
          <w:p w:rsidR="007E44BC" w:rsidRPr="00B94F42" w:rsidRDefault="007E44BC" w:rsidP="00A322EA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ИЮЛЬ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98.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День воинской славы</w:t>
            </w:r>
          </w:p>
        </w:tc>
        <w:tc>
          <w:tcPr>
            <w:tcW w:w="1539" w:type="dxa"/>
          </w:tcPr>
          <w:p w:rsidR="007E44BC" w:rsidRPr="00B94F42" w:rsidRDefault="007E44BC" w:rsidP="00A322EA">
            <w:r w:rsidRPr="00B94F42">
              <w:t>В течение месяца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МБДОУ д./сад №22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15228" w:type="dxa"/>
            <w:gridSpan w:val="6"/>
          </w:tcPr>
          <w:p w:rsidR="007E44BC" w:rsidRPr="00B94F42" w:rsidRDefault="007E44BC" w:rsidP="00A322EA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АВГУСТ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99.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День Государственного флага Российской Федерации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В течение месяца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МАДОУ ЦРР д./сад №9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МАДОУ д./сад №17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МБДОУ д./сад №22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МАДОУ д./сад №25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МБДОУ д/с 32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100.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Беседа « ЗОЖ», конкурс листовок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Август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№4, №8.</w:t>
            </w:r>
          </w:p>
          <w:p w:rsidR="007E44BC" w:rsidRPr="00B94F42" w:rsidRDefault="007E44BC" w:rsidP="00A322EA">
            <w:pPr>
              <w:jc w:val="center"/>
            </w:pP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100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101.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Массовое мероприятие «Помолимся  Лихим этим годам!»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Август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ВТГИКМ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15228" w:type="dxa"/>
            <w:gridSpan w:val="6"/>
          </w:tcPr>
          <w:p w:rsidR="007E44BC" w:rsidRPr="00B94F42" w:rsidRDefault="007E44BC" w:rsidP="00A322EA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СЕНТЯБРЬ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102.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День солидарности по борьбе с терроризмом Линейка «Память Беслана»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03.09.2019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МАОУ СОШ №4, №8, 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№ 10</w:t>
            </w:r>
          </w:p>
          <w:p w:rsidR="007E44BC" w:rsidRPr="00B94F42" w:rsidRDefault="007E44BC" w:rsidP="00A322EA">
            <w:pPr>
              <w:jc w:val="center"/>
            </w:pP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500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103.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Акция –День солидарности в борьбе с терроризмом «Эхо Беслана»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03.09.2019</w:t>
            </w:r>
          </w:p>
        </w:tc>
        <w:tc>
          <w:tcPr>
            <w:tcW w:w="2857" w:type="dxa"/>
          </w:tcPr>
          <w:p w:rsidR="007E44BC" w:rsidRPr="00B94F42" w:rsidRDefault="007E44BC" w:rsidP="002F2437">
            <w:pPr>
              <w:jc w:val="center"/>
            </w:pPr>
            <w:r w:rsidRPr="00B94F42">
              <w:t>МБУК «Половинновский СКСК»</w:t>
            </w:r>
          </w:p>
        </w:tc>
        <w:tc>
          <w:tcPr>
            <w:tcW w:w="3240" w:type="dxa"/>
          </w:tcPr>
          <w:p w:rsidR="007E44BC" w:rsidRPr="00B94F42" w:rsidRDefault="007E44BC" w:rsidP="002F2437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F2437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104.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8A50EF">
            <w:r w:rsidRPr="00B94F42">
              <w:t xml:space="preserve">Информационный стенд «Сильные духом», посвященный  месячнику Дня пенсионера Свердловской области </w:t>
            </w:r>
          </w:p>
          <w:p w:rsidR="007E44BC" w:rsidRPr="00B94F42" w:rsidRDefault="007E44BC" w:rsidP="00A322EA"/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18.09.2019</w:t>
            </w:r>
          </w:p>
        </w:tc>
        <w:tc>
          <w:tcPr>
            <w:tcW w:w="2857" w:type="dxa"/>
          </w:tcPr>
          <w:p w:rsidR="007E44BC" w:rsidRPr="00B94F42" w:rsidRDefault="007E44BC" w:rsidP="002F2437">
            <w:pPr>
              <w:jc w:val="center"/>
            </w:pPr>
            <w:r w:rsidRPr="00B94F42">
              <w:t>Библиотека МБУК «Половинновский СКСК»</w:t>
            </w:r>
          </w:p>
        </w:tc>
        <w:tc>
          <w:tcPr>
            <w:tcW w:w="3240" w:type="dxa"/>
          </w:tcPr>
          <w:p w:rsidR="007E44BC" w:rsidRPr="00B94F42" w:rsidRDefault="007E44BC" w:rsidP="002F2437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F2437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105.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pPr>
              <w:pStyle w:val="a"/>
              <w:ind w:left="0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>Турслет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Сентябрь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№10</w:t>
            </w: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136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106.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Урок мужества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Сентябрь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№10</w:t>
            </w: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136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107.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Посещение музея «Крылатая Гвардия»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Сентябрь – октябрь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 МАОУ СОШ №4, №8, 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№ 10</w:t>
            </w:r>
          </w:p>
          <w:p w:rsidR="007E44BC" w:rsidRPr="00B94F42" w:rsidRDefault="007E44BC" w:rsidP="00A322EA">
            <w:pPr>
              <w:jc w:val="center"/>
            </w:pP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108.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Турнир  городского округа Верхний Тагил по самбо среди юношей и девушек, посвященный Дню Российской Гвардии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Сентябрь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15228" w:type="dxa"/>
            <w:gridSpan w:val="6"/>
          </w:tcPr>
          <w:p w:rsidR="007E44BC" w:rsidRPr="00B94F42" w:rsidRDefault="007E44BC" w:rsidP="00A322EA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ОКТЯБРЬ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109.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8A50EF">
            <w:r w:rsidRPr="00B94F42">
              <w:t xml:space="preserve">Вставка – конкурс «Слава русской старине, слава нашей стороне», посвященный  месячнику Дня пенсионера Свердловской области </w:t>
            </w:r>
          </w:p>
          <w:p w:rsidR="007E44BC" w:rsidRPr="00B94F42" w:rsidRDefault="007E44BC" w:rsidP="00A322EA">
            <w:pPr>
              <w:pStyle w:val="a"/>
              <w:ind w:left="0"/>
              <w:rPr>
                <w:sz w:val="24"/>
                <w:szCs w:val="24"/>
              </w:rPr>
            </w:pP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01.10.2019</w:t>
            </w:r>
          </w:p>
        </w:tc>
        <w:tc>
          <w:tcPr>
            <w:tcW w:w="2857" w:type="dxa"/>
          </w:tcPr>
          <w:p w:rsidR="007E44BC" w:rsidRPr="00B94F42" w:rsidRDefault="007E44BC" w:rsidP="002F2437">
            <w:pPr>
              <w:jc w:val="center"/>
            </w:pPr>
            <w:r w:rsidRPr="00B94F42">
              <w:t>Библиотека МБУК «Половинновский СКСК»</w:t>
            </w:r>
          </w:p>
        </w:tc>
        <w:tc>
          <w:tcPr>
            <w:tcW w:w="3240" w:type="dxa"/>
          </w:tcPr>
          <w:p w:rsidR="007E44BC" w:rsidRPr="00B94F42" w:rsidRDefault="007E44BC" w:rsidP="002F2437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F2437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110.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День Учителя. Поздравление ветеранов педагогического труда, пенсионеров с днем пожилого человека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05.10.2019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МАОУ СОШ №4, №8, 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№ 10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МАДОУ ЦРР д./сад №9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МАДОУ д./сад №17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МБДОУ д./сад №22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МАДОУ д./сад №25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МБДОУ д/с 32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111.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2F2437">
            <w:pPr>
              <w:pStyle w:val="a"/>
              <w:ind w:left="0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>Турслёт для учащихся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2F2437">
            <w:pPr>
              <w:jc w:val="center"/>
            </w:pPr>
            <w:r w:rsidRPr="00B94F42">
              <w:t>В течение месяца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2F2437">
            <w:pPr>
              <w:jc w:val="center"/>
            </w:pPr>
            <w:r w:rsidRPr="00B94F42">
              <w:t xml:space="preserve">МАОУ СОШ №4, №8, 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№ 10</w:t>
            </w:r>
          </w:p>
          <w:p w:rsidR="007E44BC" w:rsidRPr="00B94F42" w:rsidRDefault="007E44BC" w:rsidP="002F2437">
            <w:pPr>
              <w:jc w:val="center"/>
            </w:pPr>
          </w:p>
        </w:tc>
        <w:tc>
          <w:tcPr>
            <w:tcW w:w="3240" w:type="dxa"/>
          </w:tcPr>
          <w:p w:rsidR="007E44BC" w:rsidRPr="00B94F42" w:rsidRDefault="007E44BC" w:rsidP="002F243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2F243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2F243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2F2437">
            <w:pPr>
              <w:pStyle w:val="ListParagraph"/>
              <w:ind w:left="0"/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</w:tcPr>
          <w:p w:rsidR="007E44BC" w:rsidRPr="00B94F42" w:rsidRDefault="007E44BC" w:rsidP="002F2437">
            <w:pPr>
              <w:pStyle w:val="ListParagraph"/>
              <w:ind w:left="0"/>
              <w:jc w:val="center"/>
            </w:pPr>
            <w:r w:rsidRPr="00B94F42">
              <w:t>90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112.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Концерт, посвященный дню пожилых людей «Для вас, ветераны»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Октябрь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МАУ ДО «ДШИ»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tabs>
                <w:tab w:val="left" w:pos="360"/>
                <w:tab w:val="left" w:pos="540"/>
              </w:tabs>
              <w:jc w:val="center"/>
            </w:pPr>
            <w:r w:rsidRPr="00B94F42">
              <w:t>120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113.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rPr>
                <w:lang w:eastAsia="en-US"/>
              </w:rPr>
              <w:t>Всероссийская акция «День в музее для российских кадет – 2019» в Свердловской области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Октябрь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МАУК ВТГИКМ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114.</w:t>
            </w:r>
          </w:p>
        </w:tc>
        <w:tc>
          <w:tcPr>
            <w:tcW w:w="5024" w:type="dxa"/>
          </w:tcPr>
          <w:p w:rsidR="007E44BC" w:rsidRPr="00B94F42" w:rsidRDefault="007E44BC" w:rsidP="00A322EA">
            <w:pPr>
              <w:tabs>
                <w:tab w:val="left" w:pos="2130"/>
              </w:tabs>
              <w:jc w:val="both"/>
            </w:pPr>
            <w:r w:rsidRPr="00B94F42">
              <w:t xml:space="preserve">День призывника 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Октябрь 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МАУК ГДК</w:t>
            </w:r>
          </w:p>
        </w:tc>
        <w:tc>
          <w:tcPr>
            <w:tcW w:w="3240" w:type="dxa"/>
          </w:tcPr>
          <w:p w:rsidR="007E44BC" w:rsidRPr="00B94F42" w:rsidRDefault="007E44BC" w:rsidP="00B94F42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B94F42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B94F42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70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115.</w:t>
            </w:r>
          </w:p>
        </w:tc>
        <w:tc>
          <w:tcPr>
            <w:tcW w:w="5024" w:type="dxa"/>
          </w:tcPr>
          <w:p w:rsidR="007E44BC" w:rsidRPr="00B94F42" w:rsidRDefault="007E44BC" w:rsidP="00A322EA">
            <w:pPr>
              <w:tabs>
                <w:tab w:val="left" w:pos="2130"/>
              </w:tabs>
              <w:jc w:val="both"/>
            </w:pPr>
            <w:r w:rsidRPr="00B94F42">
              <w:t>Открытый турнир ГО В-Тагил по быстрым шахматам среди начинающих до 10 лет, посвящённый Дню Комсомола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Октябрь</w:t>
            </w:r>
          </w:p>
        </w:tc>
        <w:tc>
          <w:tcPr>
            <w:tcW w:w="2857" w:type="dxa"/>
          </w:tcPr>
          <w:p w:rsidR="007E44BC" w:rsidRPr="00B94F42" w:rsidRDefault="007E44BC" w:rsidP="00FC333A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FC333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FC333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FC333A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15228" w:type="dxa"/>
            <w:gridSpan w:val="6"/>
          </w:tcPr>
          <w:p w:rsidR="007E44BC" w:rsidRPr="00B94F42" w:rsidRDefault="007E44BC" w:rsidP="00A322EA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НОЯБРЬ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116.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Классные часы, посвященные Дню народного единства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pStyle w:val="a"/>
              <w:ind w:left="0"/>
              <w:jc w:val="center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МАОУ СОШ №4, №8, 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№ 10</w:t>
            </w:r>
          </w:p>
          <w:p w:rsidR="007E44BC" w:rsidRPr="00B94F42" w:rsidRDefault="007E44BC" w:rsidP="00A322EA">
            <w:pPr>
              <w:jc w:val="center"/>
            </w:pP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pStyle w:val="a"/>
              <w:ind w:left="0"/>
              <w:jc w:val="center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>500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117.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Выставка «Мы – единый народ»</w:t>
            </w:r>
          </w:p>
          <w:p w:rsidR="007E44BC" w:rsidRPr="00B94F42" w:rsidRDefault="007E44BC" w:rsidP="00A322EA"/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В течение месяца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№8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500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118.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pPr>
              <w:pStyle w:val="a"/>
              <w:ind w:left="0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>«Слет кадет» (г.Новоуральск)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В течение месяца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№10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136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119.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Анкетирование родителей «Патриотическое воспитание ребенка»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В течение месяца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МАДОУ д./сад №17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22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120.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pPr>
              <w:tabs>
                <w:tab w:val="left" w:pos="3195"/>
                <w:tab w:val="left" w:pos="5700"/>
                <w:tab w:val="center" w:pos="5775"/>
              </w:tabs>
            </w:pPr>
            <w:r w:rsidRPr="00B94F42">
              <w:rPr>
                <w:rStyle w:val="Emphasis"/>
                <w:i w:val="0"/>
                <w:iCs w:val="0"/>
              </w:rPr>
              <w:t>Продуктивная деятельность – коллективная работа «Мы все такие разные».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В течение месяца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МАДОУ д./сад №25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pStyle w:val="a0"/>
              <w:jc w:val="center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>25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121.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Праздничная концертная программа, посвященная Дню народного Единства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 xml:space="preserve"> 04.11.2019</w:t>
            </w:r>
          </w:p>
        </w:tc>
        <w:tc>
          <w:tcPr>
            <w:tcW w:w="2857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377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122.</w:t>
            </w:r>
          </w:p>
        </w:tc>
        <w:tc>
          <w:tcPr>
            <w:tcW w:w="5024" w:type="dxa"/>
          </w:tcPr>
          <w:p w:rsidR="007E44BC" w:rsidRPr="00B94F42" w:rsidRDefault="007E44BC" w:rsidP="002F2437">
            <w:r w:rsidRPr="00B94F42">
              <w:t>Концерт «Имя ближе, чем Россия не сыскать!»,  посвященный Дню народного единства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04.11.2019</w:t>
            </w:r>
          </w:p>
        </w:tc>
        <w:tc>
          <w:tcPr>
            <w:tcW w:w="2857" w:type="dxa"/>
          </w:tcPr>
          <w:p w:rsidR="007E44BC" w:rsidRPr="00B94F42" w:rsidRDefault="007E44BC" w:rsidP="002F2437">
            <w:pPr>
              <w:jc w:val="center"/>
            </w:pPr>
            <w:r w:rsidRPr="00B94F42">
              <w:t>МБУК «Половинновский СКСК»</w:t>
            </w:r>
          </w:p>
        </w:tc>
        <w:tc>
          <w:tcPr>
            <w:tcW w:w="3240" w:type="dxa"/>
          </w:tcPr>
          <w:p w:rsidR="007E44BC" w:rsidRPr="00B94F42" w:rsidRDefault="007E44BC" w:rsidP="002F2437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F2437">
            <w:pPr>
              <w:jc w:val="center"/>
            </w:pPr>
            <w:r w:rsidRPr="00B94F42">
              <w:t>100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123.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Праздничный концерт, посвященный Дню народного единства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04.11.2019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МКУ Управление культуры, спорта и молодежной политики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200</w:t>
            </w:r>
          </w:p>
          <w:p w:rsidR="007E44BC" w:rsidRPr="00B94F42" w:rsidRDefault="007E44BC" w:rsidP="00A322EA">
            <w:pPr>
              <w:jc w:val="center"/>
              <w:rPr>
                <w:b/>
                <w:bCs/>
              </w:rPr>
            </w:pP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124.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Урок памяти «День единения»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12.12.2019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МАУК Павленковская библиотека</w:t>
            </w: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25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125.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>Патриотический вечер для жителей поселка Половинный – День Конституции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12.12.2019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МБУК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«Половинновский СКСК»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7E44BC" w:rsidRPr="00B94F42" w:rsidRDefault="007E44BC" w:rsidP="00A322EA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126.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2F2437">
            <w:r w:rsidRPr="00B94F42">
              <w:t>Информационный стенд «Вместе с книгой к миру и согласию», посвященный Международному дню толерантности</w:t>
            </w:r>
          </w:p>
          <w:p w:rsidR="007E44BC" w:rsidRPr="00B94F42" w:rsidRDefault="007E44BC" w:rsidP="00A322EA"/>
        </w:tc>
        <w:tc>
          <w:tcPr>
            <w:tcW w:w="1539" w:type="dxa"/>
          </w:tcPr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16.11.2019</w:t>
            </w:r>
          </w:p>
        </w:tc>
        <w:tc>
          <w:tcPr>
            <w:tcW w:w="2857" w:type="dxa"/>
          </w:tcPr>
          <w:p w:rsidR="007E44BC" w:rsidRPr="00B94F42" w:rsidRDefault="007E44BC" w:rsidP="002F2437">
            <w:pPr>
              <w:jc w:val="center"/>
            </w:pPr>
            <w:r w:rsidRPr="00B94F42">
              <w:t>Библиотека МБУК «Половинновский СКСК»</w:t>
            </w:r>
          </w:p>
        </w:tc>
        <w:tc>
          <w:tcPr>
            <w:tcW w:w="3240" w:type="dxa"/>
          </w:tcPr>
          <w:p w:rsidR="007E44BC" w:rsidRPr="00B94F42" w:rsidRDefault="007E44BC" w:rsidP="002F2437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F2437">
            <w:pPr>
              <w:jc w:val="center"/>
            </w:pPr>
            <w:r w:rsidRPr="00B94F42">
              <w:t>20</w:t>
            </w:r>
          </w:p>
        </w:tc>
      </w:tr>
      <w:tr w:rsidR="007E44BC" w:rsidRPr="00B94F42" w:rsidTr="007A34DD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127.</w:t>
            </w:r>
          </w:p>
        </w:tc>
        <w:tc>
          <w:tcPr>
            <w:tcW w:w="5024" w:type="dxa"/>
          </w:tcPr>
          <w:p w:rsidR="007E44BC" w:rsidRPr="00B94F42" w:rsidRDefault="007E44BC" w:rsidP="002F2437">
            <w:r w:rsidRPr="00B94F42">
              <w:t>Открытое лично-командное первенство городского округа Верхний Тагил по борьбе самбо среди юношей и девушек, памяти Героя России Игоря Хоменко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Ноябрь</w:t>
            </w:r>
          </w:p>
        </w:tc>
        <w:tc>
          <w:tcPr>
            <w:tcW w:w="2857" w:type="dxa"/>
          </w:tcPr>
          <w:p w:rsidR="007E44BC" w:rsidRPr="00B94F42" w:rsidRDefault="007E44BC" w:rsidP="00251225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251225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51225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51225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51225">
            <w:pPr>
              <w:jc w:val="center"/>
            </w:pPr>
            <w:r w:rsidRPr="00B94F42">
              <w:t>30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128.</w:t>
            </w:r>
          </w:p>
        </w:tc>
        <w:tc>
          <w:tcPr>
            <w:tcW w:w="5024" w:type="dxa"/>
          </w:tcPr>
          <w:p w:rsidR="007E44BC" w:rsidRPr="00B94F42" w:rsidRDefault="007E44BC" w:rsidP="002F2437">
            <w:r w:rsidRPr="00B94F42">
              <w:t>Открытый турнир ГО В-Тагил по быстрым шахматам, посвящённый Дню Народного Единства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Ноябрь</w:t>
            </w:r>
          </w:p>
        </w:tc>
        <w:tc>
          <w:tcPr>
            <w:tcW w:w="2857" w:type="dxa"/>
          </w:tcPr>
          <w:p w:rsidR="007E44BC" w:rsidRPr="00B94F42" w:rsidRDefault="007E44BC" w:rsidP="00251225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251225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51225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51225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51225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129.</w:t>
            </w:r>
          </w:p>
        </w:tc>
        <w:tc>
          <w:tcPr>
            <w:tcW w:w="5024" w:type="dxa"/>
          </w:tcPr>
          <w:p w:rsidR="007E44BC" w:rsidRPr="00B94F42" w:rsidRDefault="007E44BC" w:rsidP="002F2437">
            <w:r w:rsidRPr="00B94F42">
              <w:t>Турнир ГО Верхний Тагил по самбо среди юношей и девушек, посвященный Всероссийскому Дню самбо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Ноябрь</w:t>
            </w:r>
          </w:p>
        </w:tc>
        <w:tc>
          <w:tcPr>
            <w:tcW w:w="2857" w:type="dxa"/>
          </w:tcPr>
          <w:p w:rsidR="007E44BC" w:rsidRPr="00B94F42" w:rsidRDefault="007E44BC" w:rsidP="00251225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251225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51225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51225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51225">
            <w:pPr>
              <w:jc w:val="center"/>
            </w:pPr>
            <w:r w:rsidRPr="00B94F42">
              <w:t>50</w:t>
            </w:r>
          </w:p>
        </w:tc>
      </w:tr>
      <w:tr w:rsidR="007E44BC" w:rsidRPr="00B94F42" w:rsidTr="00092BC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130.</w:t>
            </w:r>
          </w:p>
        </w:tc>
        <w:tc>
          <w:tcPr>
            <w:tcW w:w="5024" w:type="dxa"/>
          </w:tcPr>
          <w:p w:rsidR="007E44BC" w:rsidRPr="00B94F42" w:rsidRDefault="007E44BC" w:rsidP="002F2437">
            <w:r w:rsidRPr="00B94F42">
              <w:t>Турнир городского округа Верхний Тагил по Общей Физической Подготовке среди детей 2010-2012 г.р., посвященный Дню народного Единства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Ноябрь</w:t>
            </w:r>
          </w:p>
        </w:tc>
        <w:tc>
          <w:tcPr>
            <w:tcW w:w="2857" w:type="dxa"/>
          </w:tcPr>
          <w:p w:rsidR="007E44BC" w:rsidRPr="00B94F42" w:rsidRDefault="007E44BC" w:rsidP="00251225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251225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51225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51225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51225">
            <w:pPr>
              <w:jc w:val="center"/>
            </w:pPr>
            <w:r w:rsidRPr="00B94F42">
              <w:t>40</w:t>
            </w:r>
          </w:p>
        </w:tc>
      </w:tr>
      <w:tr w:rsidR="007E44BC" w:rsidRPr="00B94F42" w:rsidTr="003127E5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131.</w:t>
            </w:r>
          </w:p>
        </w:tc>
        <w:tc>
          <w:tcPr>
            <w:tcW w:w="5024" w:type="dxa"/>
          </w:tcPr>
          <w:p w:rsidR="007E44BC" w:rsidRPr="00B94F42" w:rsidRDefault="007E44BC" w:rsidP="002F2437">
            <w:r w:rsidRPr="00B94F42">
              <w:t>Турнир городского округа Верхний Тагил по жиму лежа среди юношей 2000-2004 г.р., посвященный Дню народного Единства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Ноябрь</w:t>
            </w:r>
          </w:p>
        </w:tc>
        <w:tc>
          <w:tcPr>
            <w:tcW w:w="2857" w:type="dxa"/>
          </w:tcPr>
          <w:p w:rsidR="007E44BC" w:rsidRPr="00B94F42" w:rsidRDefault="007E44BC" w:rsidP="00251225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251225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51225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51225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51225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15228" w:type="dxa"/>
            <w:gridSpan w:val="6"/>
          </w:tcPr>
          <w:p w:rsidR="007E44BC" w:rsidRPr="00B94F42" w:rsidRDefault="007E44BC" w:rsidP="00A322EA">
            <w:pPr>
              <w:jc w:val="center"/>
              <w:rPr>
                <w:b/>
                <w:bCs/>
              </w:rPr>
            </w:pPr>
            <w:r w:rsidRPr="00B94F42">
              <w:rPr>
                <w:b/>
                <w:bCs/>
              </w:rPr>
              <w:t>ДЕКАБРЬ</w:t>
            </w:r>
          </w:p>
        </w:tc>
      </w:tr>
      <w:tr w:rsidR="007E44BC" w:rsidRPr="00B94F42" w:rsidTr="002368F5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132.</w:t>
            </w:r>
          </w:p>
        </w:tc>
        <w:tc>
          <w:tcPr>
            <w:tcW w:w="5024" w:type="dxa"/>
          </w:tcPr>
          <w:p w:rsidR="007E44BC" w:rsidRPr="00B94F42" w:rsidRDefault="007E44BC" w:rsidP="00A322EA">
            <w:pPr>
              <w:jc w:val="both"/>
            </w:pPr>
            <w:r w:rsidRPr="00B94F42">
              <w:t>Митинг «День неизвестного солдата»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03.12.2019</w:t>
            </w:r>
          </w:p>
        </w:tc>
        <w:tc>
          <w:tcPr>
            <w:tcW w:w="2857" w:type="dxa"/>
          </w:tcPr>
          <w:p w:rsidR="007E44BC" w:rsidRPr="00B94F42" w:rsidRDefault="007E44BC" w:rsidP="00251225">
            <w:pPr>
              <w:jc w:val="center"/>
            </w:pPr>
            <w:r w:rsidRPr="00B94F42">
              <w:t>Мемориал Победы</w:t>
            </w:r>
          </w:p>
        </w:tc>
        <w:tc>
          <w:tcPr>
            <w:tcW w:w="3240" w:type="dxa"/>
          </w:tcPr>
          <w:p w:rsidR="007E44BC" w:rsidRPr="00B94F42" w:rsidRDefault="007E44BC" w:rsidP="00B94F42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B94F42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B94F42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100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133.</w:t>
            </w:r>
          </w:p>
        </w:tc>
        <w:tc>
          <w:tcPr>
            <w:tcW w:w="5024" w:type="dxa"/>
          </w:tcPr>
          <w:p w:rsidR="007E44BC" w:rsidRPr="00B94F42" w:rsidRDefault="007E44BC" w:rsidP="00A322EA">
            <w:r w:rsidRPr="00B94F42">
              <w:t xml:space="preserve">День героев России. Праздничный концерт </w:t>
            </w:r>
          </w:p>
        </w:tc>
        <w:tc>
          <w:tcPr>
            <w:tcW w:w="1539" w:type="dxa"/>
          </w:tcPr>
          <w:p w:rsidR="007E44BC" w:rsidRPr="00B94F42" w:rsidRDefault="007E44BC" w:rsidP="00A322EA">
            <w:pPr>
              <w:jc w:val="center"/>
            </w:pPr>
            <w:r w:rsidRPr="00B94F42">
              <w:t>09.12.2019</w:t>
            </w:r>
          </w:p>
        </w:tc>
        <w:tc>
          <w:tcPr>
            <w:tcW w:w="2857" w:type="dxa"/>
          </w:tcPr>
          <w:p w:rsidR="007E44BC" w:rsidRPr="00B94F42" w:rsidRDefault="007E44BC" w:rsidP="00251225">
            <w:pPr>
              <w:jc w:val="center"/>
            </w:pPr>
            <w:r w:rsidRPr="00B94F42">
              <w:t>МАУК ГДК</w:t>
            </w:r>
          </w:p>
        </w:tc>
        <w:tc>
          <w:tcPr>
            <w:tcW w:w="3240" w:type="dxa"/>
          </w:tcPr>
          <w:p w:rsidR="007E44BC" w:rsidRPr="00B94F42" w:rsidRDefault="007E44BC" w:rsidP="00B94F42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B94F42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B94F42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A322EA">
            <w:pPr>
              <w:jc w:val="center"/>
            </w:pPr>
            <w:r w:rsidRPr="00B94F42">
              <w:t>377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A322EA">
            <w:pPr>
              <w:jc w:val="center"/>
            </w:pPr>
            <w:r w:rsidRPr="00B94F42">
              <w:t>134.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День героев Отечества Торжественная  линейка, классные часы, круглый стол «Герои сегодня»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pStyle w:val="a"/>
              <w:ind w:left="0"/>
              <w:jc w:val="center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>09.12.2019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№4, №8,</w:t>
            </w:r>
          </w:p>
          <w:p w:rsidR="007E44BC" w:rsidRPr="00B94F42" w:rsidRDefault="007E44BC" w:rsidP="00A322EA">
            <w:pPr>
              <w:jc w:val="center"/>
            </w:pPr>
            <w:r w:rsidRPr="00B94F42">
              <w:t>№ 10</w:t>
            </w:r>
          </w:p>
          <w:p w:rsidR="007E44BC" w:rsidRPr="00B94F42" w:rsidRDefault="007E44BC" w:rsidP="00A322EA">
            <w:pPr>
              <w:pStyle w:val="a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pStyle w:val="a"/>
              <w:ind w:left="0"/>
              <w:jc w:val="center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>500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251225">
            <w:pPr>
              <w:jc w:val="center"/>
            </w:pPr>
            <w:r w:rsidRPr="00B94F42">
              <w:t>135.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2F2437">
            <w:r w:rsidRPr="00B94F42">
              <w:t xml:space="preserve">Информационный стенд «Основной закон РФ», посвященный Дню Конституции </w:t>
            </w:r>
          </w:p>
          <w:p w:rsidR="007E44BC" w:rsidRPr="00B94F42" w:rsidRDefault="007E44BC" w:rsidP="00A322EA"/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12.12.2019</w:t>
            </w:r>
          </w:p>
        </w:tc>
        <w:tc>
          <w:tcPr>
            <w:tcW w:w="2857" w:type="dxa"/>
          </w:tcPr>
          <w:p w:rsidR="007E44BC" w:rsidRPr="00B94F42" w:rsidRDefault="007E44BC" w:rsidP="002F2437">
            <w:pPr>
              <w:jc w:val="center"/>
            </w:pPr>
            <w:r w:rsidRPr="00B94F42">
              <w:t>Библиотека МБУК «Половинновский СКСК»</w:t>
            </w:r>
          </w:p>
        </w:tc>
        <w:tc>
          <w:tcPr>
            <w:tcW w:w="3240" w:type="dxa"/>
          </w:tcPr>
          <w:p w:rsidR="007E44BC" w:rsidRPr="00B94F42" w:rsidRDefault="007E44BC" w:rsidP="002F2437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F2437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F2437">
            <w:pPr>
              <w:jc w:val="center"/>
            </w:pPr>
            <w:r w:rsidRPr="00B94F42">
              <w:t>20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251225">
            <w:pPr>
              <w:jc w:val="center"/>
            </w:pPr>
            <w:r w:rsidRPr="00B94F42">
              <w:t>136.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Беседы «Основной закон России»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12.12.2019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№8</w:t>
            </w: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251225">
            <w:pPr>
              <w:jc w:val="center"/>
            </w:pPr>
            <w:r w:rsidRPr="00B94F42">
              <w:t>137.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251225">
            <w:r w:rsidRPr="00B94F42">
              <w:t>«Зарница», школьный этап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251225">
            <w:pPr>
              <w:jc w:val="center"/>
            </w:pPr>
            <w:r w:rsidRPr="00B94F42">
              <w:t>Декабрь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251225">
            <w:pPr>
              <w:pStyle w:val="ListParagraph"/>
              <w:ind w:left="0"/>
              <w:jc w:val="center"/>
            </w:pPr>
            <w:r w:rsidRPr="00B94F42">
              <w:t>МАОУ СОШ №4</w:t>
            </w:r>
          </w:p>
        </w:tc>
        <w:tc>
          <w:tcPr>
            <w:tcW w:w="3240" w:type="dxa"/>
            <w:vAlign w:val="center"/>
          </w:tcPr>
          <w:p w:rsidR="007E44BC" w:rsidRPr="00B94F42" w:rsidRDefault="007E44BC" w:rsidP="0025122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25122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25122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251225">
            <w:pPr>
              <w:pStyle w:val="ListParagraph"/>
              <w:ind w:left="0"/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251225">
            <w:pPr>
              <w:pStyle w:val="ListParagraph"/>
              <w:ind w:left="72"/>
              <w:jc w:val="center"/>
            </w:pPr>
            <w:r w:rsidRPr="00B94F42">
              <w:t>300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251225">
            <w:pPr>
              <w:jc w:val="center"/>
            </w:pPr>
            <w:r w:rsidRPr="00B94F42">
              <w:t>138.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Соревнование «А ну – ка, парни»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Декабрь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№8</w:t>
            </w: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50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251225">
            <w:pPr>
              <w:jc w:val="center"/>
            </w:pPr>
            <w:r w:rsidRPr="00B94F42">
              <w:t>139.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pPr>
              <w:pStyle w:val="a"/>
              <w:ind w:left="0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>Встреча с ветеранами боевых действий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pStyle w:val="a"/>
              <w:ind w:left="0"/>
              <w:jc w:val="center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№10</w:t>
            </w: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40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251225">
            <w:pPr>
              <w:jc w:val="center"/>
            </w:pPr>
            <w:r w:rsidRPr="00B94F42">
              <w:t>140.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pPr>
              <w:pStyle w:val="a"/>
              <w:ind w:left="0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>Турнир военно-прикладных соревнований памяти М.Т. Калашникова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pStyle w:val="a"/>
              <w:ind w:left="0"/>
              <w:jc w:val="center"/>
              <w:rPr>
                <w:sz w:val="24"/>
                <w:szCs w:val="24"/>
              </w:rPr>
            </w:pPr>
            <w:r w:rsidRPr="00B94F42">
              <w:rPr>
                <w:sz w:val="24"/>
                <w:szCs w:val="24"/>
              </w:rPr>
              <w:t>Декабрь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№10</w:t>
            </w: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80</w:t>
            </w:r>
          </w:p>
        </w:tc>
      </w:tr>
      <w:tr w:rsidR="007E44BC" w:rsidRPr="00B94F42">
        <w:trPr>
          <w:trHeight w:val="302"/>
        </w:trPr>
        <w:tc>
          <w:tcPr>
            <w:tcW w:w="768" w:type="dxa"/>
          </w:tcPr>
          <w:p w:rsidR="007E44BC" w:rsidRPr="00B94F42" w:rsidRDefault="007E44BC" w:rsidP="00251225">
            <w:pPr>
              <w:jc w:val="center"/>
            </w:pPr>
            <w:r w:rsidRPr="00B94F42">
              <w:t>141.</w:t>
            </w:r>
          </w:p>
        </w:tc>
        <w:tc>
          <w:tcPr>
            <w:tcW w:w="5024" w:type="dxa"/>
            <w:vAlign w:val="center"/>
          </w:tcPr>
          <w:p w:rsidR="007E44BC" w:rsidRPr="00B94F42" w:rsidRDefault="007E44BC" w:rsidP="00A322EA">
            <w:r w:rsidRPr="00B94F42">
              <w:t>День героев России</w:t>
            </w:r>
          </w:p>
        </w:tc>
        <w:tc>
          <w:tcPr>
            <w:tcW w:w="1539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Декабрь</w:t>
            </w:r>
          </w:p>
        </w:tc>
        <w:tc>
          <w:tcPr>
            <w:tcW w:w="2857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МАОУ СОШ №8</w:t>
            </w:r>
          </w:p>
        </w:tc>
        <w:tc>
          <w:tcPr>
            <w:tcW w:w="3240" w:type="dxa"/>
            <w:vAlign w:val="center"/>
          </w:tcPr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7E44BC" w:rsidRPr="00B94F42" w:rsidRDefault="007E44BC" w:rsidP="00A322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42">
              <w:rPr>
                <w:rFonts w:ascii="Times New Roman" w:hAnsi="Times New Roman" w:cs="Times New Roman"/>
                <w:sz w:val="24"/>
                <w:szCs w:val="24"/>
              </w:rPr>
              <w:t>директор Тронина Е.П.</w:t>
            </w:r>
          </w:p>
          <w:p w:rsidR="007E44BC" w:rsidRPr="00B94F42" w:rsidRDefault="007E44BC" w:rsidP="00A322EA">
            <w:pPr>
              <w:pStyle w:val="ListParagraph"/>
              <w:ind w:left="0"/>
              <w:jc w:val="center"/>
            </w:pPr>
            <w:r w:rsidRPr="00B94F42">
              <w:t>8 (34357) 24605</w:t>
            </w:r>
          </w:p>
        </w:tc>
        <w:tc>
          <w:tcPr>
            <w:tcW w:w="1800" w:type="dxa"/>
            <w:vAlign w:val="center"/>
          </w:tcPr>
          <w:p w:rsidR="007E44BC" w:rsidRPr="00B94F42" w:rsidRDefault="007E44BC" w:rsidP="00A322EA">
            <w:pPr>
              <w:jc w:val="center"/>
            </w:pPr>
            <w:r w:rsidRPr="00B94F42">
              <w:t>25</w:t>
            </w:r>
          </w:p>
        </w:tc>
      </w:tr>
      <w:tr w:rsidR="007E44BC" w:rsidRPr="00B94F42" w:rsidTr="00F959E6">
        <w:trPr>
          <w:trHeight w:val="302"/>
        </w:trPr>
        <w:tc>
          <w:tcPr>
            <w:tcW w:w="768" w:type="dxa"/>
          </w:tcPr>
          <w:p w:rsidR="007E44BC" w:rsidRPr="00B94F42" w:rsidRDefault="007E44BC" w:rsidP="00251225">
            <w:pPr>
              <w:jc w:val="center"/>
            </w:pPr>
            <w:r w:rsidRPr="00B94F42">
              <w:t>142.</w:t>
            </w:r>
          </w:p>
        </w:tc>
        <w:tc>
          <w:tcPr>
            <w:tcW w:w="5024" w:type="dxa"/>
          </w:tcPr>
          <w:p w:rsidR="007E44BC" w:rsidRPr="00B94F42" w:rsidRDefault="007E44BC" w:rsidP="002F2437">
            <w:r w:rsidRPr="00B94F42">
              <w:t>Открытый турнир ГО В-Тагил по быстрым шахматам среди детей до 13 лет, посвящённый Дню Конституции РФ</w:t>
            </w:r>
          </w:p>
        </w:tc>
        <w:tc>
          <w:tcPr>
            <w:tcW w:w="1539" w:type="dxa"/>
          </w:tcPr>
          <w:p w:rsidR="007E44BC" w:rsidRPr="00B94F42" w:rsidRDefault="007E44BC" w:rsidP="002F2437">
            <w:pPr>
              <w:jc w:val="center"/>
            </w:pPr>
            <w:r w:rsidRPr="00B94F42">
              <w:t>Декабрь</w:t>
            </w:r>
          </w:p>
        </w:tc>
        <w:tc>
          <w:tcPr>
            <w:tcW w:w="2857" w:type="dxa"/>
          </w:tcPr>
          <w:p w:rsidR="007E44BC" w:rsidRPr="00B94F42" w:rsidRDefault="007E44BC" w:rsidP="00251225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251225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51225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51225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51225">
            <w:pPr>
              <w:jc w:val="center"/>
            </w:pPr>
            <w:r w:rsidRPr="00B94F42">
              <w:t>20</w:t>
            </w:r>
          </w:p>
        </w:tc>
      </w:tr>
      <w:tr w:rsidR="007E44BC" w:rsidRPr="00B94F42" w:rsidTr="00BD6189">
        <w:trPr>
          <w:trHeight w:val="302"/>
        </w:trPr>
        <w:tc>
          <w:tcPr>
            <w:tcW w:w="768" w:type="dxa"/>
          </w:tcPr>
          <w:p w:rsidR="007E44BC" w:rsidRPr="00B94F42" w:rsidRDefault="007E44BC" w:rsidP="00251225">
            <w:pPr>
              <w:jc w:val="center"/>
            </w:pPr>
            <w:r w:rsidRPr="00B94F42">
              <w:t>143.</w:t>
            </w:r>
          </w:p>
        </w:tc>
        <w:tc>
          <w:tcPr>
            <w:tcW w:w="5024" w:type="dxa"/>
          </w:tcPr>
          <w:p w:rsidR="007E44BC" w:rsidRPr="00B94F42" w:rsidRDefault="007E44BC" w:rsidP="002F2437">
            <w:r w:rsidRPr="00B94F42">
              <w:t>Открытый турнир ГО В-Тагил по быстрым шахматам среди детей до 18 лет, посвящённый Дню Конституции РФ</w:t>
            </w:r>
          </w:p>
        </w:tc>
        <w:tc>
          <w:tcPr>
            <w:tcW w:w="1539" w:type="dxa"/>
          </w:tcPr>
          <w:p w:rsidR="007E44BC" w:rsidRPr="00B94F42" w:rsidRDefault="007E44BC" w:rsidP="002F2437">
            <w:pPr>
              <w:jc w:val="center"/>
            </w:pPr>
            <w:r w:rsidRPr="00B94F42">
              <w:t>Декабрь</w:t>
            </w:r>
          </w:p>
        </w:tc>
        <w:tc>
          <w:tcPr>
            <w:tcW w:w="2857" w:type="dxa"/>
          </w:tcPr>
          <w:p w:rsidR="007E44BC" w:rsidRPr="00B94F42" w:rsidRDefault="007E44BC" w:rsidP="00251225">
            <w:pPr>
              <w:jc w:val="center"/>
            </w:pPr>
            <w:r w:rsidRPr="00B94F42">
              <w:t>МАУ ДО «Детско-юношеский центр»</w:t>
            </w:r>
          </w:p>
        </w:tc>
        <w:tc>
          <w:tcPr>
            <w:tcW w:w="3240" w:type="dxa"/>
          </w:tcPr>
          <w:p w:rsidR="007E44BC" w:rsidRPr="00B94F42" w:rsidRDefault="007E44BC" w:rsidP="00251225">
            <w:pPr>
              <w:jc w:val="center"/>
            </w:pPr>
            <w:r w:rsidRPr="00B94F42">
              <w:t>МКУ Управление культуры, спорта и молодежной политики</w:t>
            </w:r>
          </w:p>
          <w:p w:rsidR="007E44BC" w:rsidRPr="00B94F42" w:rsidRDefault="007E44BC" w:rsidP="00251225">
            <w:pPr>
              <w:jc w:val="center"/>
            </w:pPr>
            <w:r w:rsidRPr="00B94F42">
              <w:t>директор Королько Е.В.</w:t>
            </w:r>
          </w:p>
          <w:p w:rsidR="007E44BC" w:rsidRPr="00B94F42" w:rsidRDefault="007E44BC" w:rsidP="00251225">
            <w:pPr>
              <w:jc w:val="center"/>
            </w:pPr>
            <w:r w:rsidRPr="00B94F42">
              <w:t>8 (34357) 20070</w:t>
            </w:r>
          </w:p>
        </w:tc>
        <w:tc>
          <w:tcPr>
            <w:tcW w:w="1800" w:type="dxa"/>
          </w:tcPr>
          <w:p w:rsidR="007E44BC" w:rsidRPr="00B94F42" w:rsidRDefault="007E44BC" w:rsidP="00251225">
            <w:pPr>
              <w:jc w:val="center"/>
            </w:pPr>
            <w:r w:rsidRPr="00B94F42">
              <w:t>20</w:t>
            </w:r>
          </w:p>
        </w:tc>
      </w:tr>
    </w:tbl>
    <w:p w:rsidR="007E44BC" w:rsidRPr="00B94F42" w:rsidRDefault="007E44BC" w:rsidP="00A322EA">
      <w:pPr>
        <w:jc w:val="center"/>
      </w:pPr>
    </w:p>
    <w:p w:rsidR="007E44BC" w:rsidRPr="00B94F42" w:rsidRDefault="007E44BC" w:rsidP="00A322EA">
      <w:pPr>
        <w:jc w:val="both"/>
      </w:pPr>
    </w:p>
    <w:p w:rsidR="007E44BC" w:rsidRPr="00B94F42" w:rsidRDefault="007E44BC" w:rsidP="00A322EA"/>
    <w:sectPr w:rsidR="007E44BC" w:rsidRPr="00B94F42" w:rsidSect="009F212D">
      <w:pgSz w:w="16838" w:h="11906" w:orient="landscape"/>
      <w:pgMar w:top="107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F7A44"/>
    <w:multiLevelType w:val="hybridMultilevel"/>
    <w:tmpl w:val="44B2F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55A3"/>
    <w:rsid w:val="00034932"/>
    <w:rsid w:val="000355F8"/>
    <w:rsid w:val="00041626"/>
    <w:rsid w:val="00062634"/>
    <w:rsid w:val="00092BC2"/>
    <w:rsid w:val="00096567"/>
    <w:rsid w:val="00157C34"/>
    <w:rsid w:val="00166D24"/>
    <w:rsid w:val="001C70EE"/>
    <w:rsid w:val="0022740B"/>
    <w:rsid w:val="002368F5"/>
    <w:rsid w:val="00251225"/>
    <w:rsid w:val="0027724A"/>
    <w:rsid w:val="002E115E"/>
    <w:rsid w:val="002E1464"/>
    <w:rsid w:val="002F2437"/>
    <w:rsid w:val="002F41DA"/>
    <w:rsid w:val="003127E5"/>
    <w:rsid w:val="00313FA5"/>
    <w:rsid w:val="00346A26"/>
    <w:rsid w:val="00376B9C"/>
    <w:rsid w:val="00397214"/>
    <w:rsid w:val="003B761C"/>
    <w:rsid w:val="003E28FB"/>
    <w:rsid w:val="00401AB9"/>
    <w:rsid w:val="004072B9"/>
    <w:rsid w:val="00421E1A"/>
    <w:rsid w:val="0042301A"/>
    <w:rsid w:val="00467BBF"/>
    <w:rsid w:val="004D007C"/>
    <w:rsid w:val="00504A7E"/>
    <w:rsid w:val="00510174"/>
    <w:rsid w:val="00512221"/>
    <w:rsid w:val="00532D76"/>
    <w:rsid w:val="0056687D"/>
    <w:rsid w:val="0059083D"/>
    <w:rsid w:val="00595786"/>
    <w:rsid w:val="005F4561"/>
    <w:rsid w:val="00602739"/>
    <w:rsid w:val="006576DA"/>
    <w:rsid w:val="006864AE"/>
    <w:rsid w:val="006A7707"/>
    <w:rsid w:val="007240ED"/>
    <w:rsid w:val="00732B04"/>
    <w:rsid w:val="00765334"/>
    <w:rsid w:val="007A34DD"/>
    <w:rsid w:val="007E136B"/>
    <w:rsid w:val="007E44BC"/>
    <w:rsid w:val="007F55A3"/>
    <w:rsid w:val="00844B92"/>
    <w:rsid w:val="008457B1"/>
    <w:rsid w:val="008529FF"/>
    <w:rsid w:val="0086114C"/>
    <w:rsid w:val="008A50EF"/>
    <w:rsid w:val="008B27B1"/>
    <w:rsid w:val="008C5F22"/>
    <w:rsid w:val="008F7B6E"/>
    <w:rsid w:val="0093311A"/>
    <w:rsid w:val="00942306"/>
    <w:rsid w:val="0097025A"/>
    <w:rsid w:val="0099785E"/>
    <w:rsid w:val="009F212D"/>
    <w:rsid w:val="00A14560"/>
    <w:rsid w:val="00A322EA"/>
    <w:rsid w:val="00A36467"/>
    <w:rsid w:val="00A36C8E"/>
    <w:rsid w:val="00A6701D"/>
    <w:rsid w:val="00A71BFF"/>
    <w:rsid w:val="00AA0EEA"/>
    <w:rsid w:val="00AF3EFB"/>
    <w:rsid w:val="00B077C3"/>
    <w:rsid w:val="00B21E88"/>
    <w:rsid w:val="00B8782F"/>
    <w:rsid w:val="00B94F42"/>
    <w:rsid w:val="00BD6189"/>
    <w:rsid w:val="00BD6CAD"/>
    <w:rsid w:val="00BE04F2"/>
    <w:rsid w:val="00C323C2"/>
    <w:rsid w:val="00C45973"/>
    <w:rsid w:val="00C75BA3"/>
    <w:rsid w:val="00CA0928"/>
    <w:rsid w:val="00CB70D1"/>
    <w:rsid w:val="00CC1305"/>
    <w:rsid w:val="00D710E9"/>
    <w:rsid w:val="00DA115E"/>
    <w:rsid w:val="00DA7D97"/>
    <w:rsid w:val="00DC0C12"/>
    <w:rsid w:val="00E1732D"/>
    <w:rsid w:val="00E21ED5"/>
    <w:rsid w:val="00E41B25"/>
    <w:rsid w:val="00E52A0D"/>
    <w:rsid w:val="00E83230"/>
    <w:rsid w:val="00E945CA"/>
    <w:rsid w:val="00EA71F0"/>
    <w:rsid w:val="00ED0484"/>
    <w:rsid w:val="00ED5B06"/>
    <w:rsid w:val="00EE40CA"/>
    <w:rsid w:val="00F35F68"/>
    <w:rsid w:val="00F41A33"/>
    <w:rsid w:val="00F5204A"/>
    <w:rsid w:val="00F562EC"/>
    <w:rsid w:val="00F6278F"/>
    <w:rsid w:val="00F84B31"/>
    <w:rsid w:val="00F959E6"/>
    <w:rsid w:val="00FB27BF"/>
    <w:rsid w:val="00FC3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63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62634"/>
    <w:pPr>
      <w:ind w:left="720"/>
    </w:pPr>
  </w:style>
  <w:style w:type="character" w:styleId="Hyperlink">
    <w:name w:val="Hyperlink"/>
    <w:basedOn w:val="DefaultParagraphFont"/>
    <w:uiPriority w:val="99"/>
    <w:rsid w:val="00062634"/>
    <w:rPr>
      <w:color w:val="auto"/>
      <w:u w:val="single"/>
    </w:rPr>
  </w:style>
  <w:style w:type="table" w:styleId="TableGrid">
    <w:name w:val="Table Grid"/>
    <w:basedOn w:val="TableNormal"/>
    <w:uiPriority w:val="99"/>
    <w:rsid w:val="0006263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626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2634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99"/>
    <w:qFormat/>
    <w:rsid w:val="00FB27BF"/>
    <w:rPr>
      <w:rFonts w:cs="Calibri"/>
      <w:lang w:eastAsia="en-US"/>
    </w:rPr>
  </w:style>
  <w:style w:type="paragraph" w:customStyle="1" w:styleId="a">
    <w:name w:val="Абзац списка"/>
    <w:basedOn w:val="Normal"/>
    <w:uiPriority w:val="99"/>
    <w:rsid w:val="00F562EC"/>
    <w:pPr>
      <w:ind w:left="720"/>
    </w:pPr>
    <w:rPr>
      <w:rFonts w:eastAsia="Calibri"/>
      <w:sz w:val="20"/>
      <w:szCs w:val="20"/>
    </w:rPr>
  </w:style>
  <w:style w:type="character" w:styleId="Emphasis">
    <w:name w:val="Emphasis"/>
    <w:basedOn w:val="DefaultParagraphFont"/>
    <w:uiPriority w:val="99"/>
    <w:qFormat/>
    <w:locked/>
    <w:rsid w:val="00602739"/>
    <w:rPr>
      <w:i/>
      <w:iCs/>
    </w:rPr>
  </w:style>
  <w:style w:type="paragraph" w:customStyle="1" w:styleId="a0">
    <w:name w:val="Без интервала"/>
    <w:uiPriority w:val="99"/>
    <w:rsid w:val="00E52A0D"/>
    <w:rPr>
      <w:rFonts w:ascii="Times New Roman" w:hAnsi="Times New Roman"/>
      <w:sz w:val="20"/>
      <w:szCs w:val="20"/>
    </w:rPr>
  </w:style>
  <w:style w:type="character" w:customStyle="1" w:styleId="13pt">
    <w:name w:val="Основной текст + 13 pt"/>
    <w:aliases w:val="Не полужирный"/>
    <w:uiPriority w:val="99"/>
    <w:rsid w:val="00E52A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-vtag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1341</TotalTime>
  <Pages>24</Pages>
  <Words>4604</Words>
  <Characters>26249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4g</dc:creator>
  <cp:keywords/>
  <dc:description/>
  <cp:lastModifiedBy>User</cp:lastModifiedBy>
  <cp:revision>47</cp:revision>
  <cp:lastPrinted>2018-12-25T13:07:00Z</cp:lastPrinted>
  <dcterms:created xsi:type="dcterms:W3CDTF">2016-01-15T06:32:00Z</dcterms:created>
  <dcterms:modified xsi:type="dcterms:W3CDTF">2018-12-25T13:16:00Z</dcterms:modified>
</cp:coreProperties>
</file>