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C24" w:rsidRPr="00EB02E2" w:rsidRDefault="00322C24" w:rsidP="008E4A20">
      <w:pPr>
        <w:pStyle w:val="Title"/>
        <w:rPr>
          <w:lang w:val="en-US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" o:spid="_x0000_s1026" type="#_x0000_t75" alt="logo" style="position:absolute;left:0;text-align:left;margin-left:189pt;margin-top:5.1pt;width:108.1pt;height:83.8pt;z-index:-251658240;visibility:visible">
            <v:imagedata r:id="rId7" o:title=""/>
          </v:shape>
        </w:pict>
      </w:r>
    </w:p>
    <w:p w:rsidR="00322C24" w:rsidRPr="00EB02E2" w:rsidRDefault="00322C24" w:rsidP="008E4A20">
      <w:pPr>
        <w:pStyle w:val="Title"/>
        <w:spacing w:before="300"/>
        <w:jc w:val="right"/>
        <w:outlineLvl w:val="1"/>
        <w:rPr>
          <w:lang w:val="en-US"/>
        </w:rPr>
      </w:pPr>
    </w:p>
    <w:p w:rsidR="00322C24" w:rsidRDefault="00322C24" w:rsidP="008E4A20">
      <w:pPr>
        <w:pStyle w:val="Title"/>
        <w:rPr>
          <w:lang w:val="en-US"/>
        </w:rPr>
      </w:pPr>
    </w:p>
    <w:p w:rsidR="00322C24" w:rsidRDefault="00322C24" w:rsidP="008E4A20">
      <w:pPr>
        <w:pStyle w:val="Title"/>
        <w:rPr>
          <w:b w:val="0"/>
          <w:bCs w:val="0"/>
        </w:rPr>
      </w:pPr>
    </w:p>
    <w:p w:rsidR="00322C24" w:rsidRDefault="00322C24" w:rsidP="008E4A20">
      <w:pPr>
        <w:pStyle w:val="Title"/>
        <w:rPr>
          <w:b w:val="0"/>
          <w:bCs w:val="0"/>
        </w:rPr>
      </w:pPr>
    </w:p>
    <w:p w:rsidR="00322C24" w:rsidRPr="003D1F5E" w:rsidRDefault="00322C24" w:rsidP="008E4A20">
      <w:pPr>
        <w:pStyle w:val="Title"/>
        <w:rPr>
          <w:b w:val="0"/>
          <w:bCs w:val="0"/>
          <w:sz w:val="16"/>
          <w:szCs w:val="16"/>
        </w:rPr>
      </w:pPr>
    </w:p>
    <w:p w:rsidR="00322C24" w:rsidRPr="00E16BD6" w:rsidRDefault="00322C24" w:rsidP="008E4A20">
      <w:pPr>
        <w:pStyle w:val="Title"/>
        <w:rPr>
          <w:b w:val="0"/>
          <w:bCs w:val="0"/>
        </w:rPr>
      </w:pPr>
      <w:r w:rsidRPr="00E16BD6">
        <w:rPr>
          <w:b w:val="0"/>
          <w:bCs w:val="0"/>
        </w:rPr>
        <w:t xml:space="preserve">АДМИНИСТРАЦИЯ </w:t>
      </w:r>
    </w:p>
    <w:p w:rsidR="00322C24" w:rsidRPr="00E16BD6" w:rsidRDefault="00322C24" w:rsidP="008E4A20">
      <w:pPr>
        <w:pStyle w:val="Title"/>
        <w:rPr>
          <w:b w:val="0"/>
          <w:bCs w:val="0"/>
        </w:rPr>
      </w:pPr>
      <w:r w:rsidRPr="00E16BD6">
        <w:rPr>
          <w:b w:val="0"/>
          <w:bCs w:val="0"/>
        </w:rPr>
        <w:t xml:space="preserve"> ГОРОДСКОГО ОКРУГА ВЕРХНИЙ ТАГИЛ</w:t>
      </w:r>
    </w:p>
    <w:p w:rsidR="00322C24" w:rsidRPr="00E16BD6" w:rsidRDefault="00322C24" w:rsidP="008E4A20">
      <w:pPr>
        <w:pStyle w:val="Title"/>
        <w:pBdr>
          <w:bottom w:val="single" w:sz="6" w:space="1" w:color="auto"/>
        </w:pBdr>
        <w:rPr>
          <w:b w:val="0"/>
          <w:bCs w:val="0"/>
        </w:rPr>
      </w:pPr>
      <w:r w:rsidRPr="00E16BD6">
        <w:rPr>
          <w:b w:val="0"/>
          <w:bCs w:val="0"/>
        </w:rPr>
        <w:t>ПОСТАНОВЛЕНИЕ</w:t>
      </w:r>
    </w:p>
    <w:p w:rsidR="00322C24" w:rsidRPr="00DB6AD3" w:rsidRDefault="00322C24" w:rsidP="008E4A20">
      <w:pPr>
        <w:pStyle w:val="Heading1"/>
        <w:spacing w:before="0" w:after="0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от 30.12.2019</w:t>
      </w:r>
      <w:r w:rsidRPr="00DB6AD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        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№ 914</w:t>
      </w:r>
    </w:p>
    <w:p w:rsidR="00322C24" w:rsidRPr="009B50BA" w:rsidRDefault="00322C24" w:rsidP="008E4A20">
      <w:pPr>
        <w:pStyle w:val="Heading1"/>
        <w:spacing w:before="0" w:after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г.</w:t>
      </w:r>
      <w:r w:rsidRPr="009B50B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Верхний Тагил</w:t>
      </w:r>
    </w:p>
    <w:p w:rsidR="00322C24" w:rsidRPr="00DB6AD3" w:rsidRDefault="00322C24" w:rsidP="008E4A20">
      <w:pPr>
        <w:rPr>
          <w:sz w:val="28"/>
          <w:szCs w:val="28"/>
        </w:rPr>
      </w:pPr>
    </w:p>
    <w:p w:rsidR="00322C24" w:rsidRDefault="00322C24" w:rsidP="00896218">
      <w:pPr>
        <w:ind w:left="-108"/>
        <w:jc w:val="center"/>
        <w:rPr>
          <w:b/>
          <w:bCs/>
          <w:i/>
          <w:iCs/>
          <w:snapToGrid w:val="0"/>
          <w:sz w:val="28"/>
          <w:szCs w:val="28"/>
        </w:rPr>
      </w:pPr>
      <w:r w:rsidRPr="00BA6816">
        <w:rPr>
          <w:b/>
          <w:bCs/>
          <w:i/>
          <w:iCs/>
          <w:sz w:val="28"/>
          <w:szCs w:val="28"/>
        </w:rPr>
        <w:t xml:space="preserve">О внесение изменений в Постановление администрации городского округа Верхний Тагил от 03.11.2016 года  № 864 «Об утверждении муниципальной программы </w:t>
      </w:r>
      <w:r w:rsidRPr="00BA6816">
        <w:rPr>
          <w:b/>
          <w:bCs/>
          <w:i/>
          <w:iCs/>
          <w:snapToGrid w:val="0"/>
          <w:sz w:val="28"/>
          <w:szCs w:val="28"/>
        </w:rPr>
        <w:t>«Развитие культуры и искусства в городском округе Верхний Тагил на 2017-2019 годы»</w:t>
      </w:r>
    </w:p>
    <w:p w:rsidR="00322C24" w:rsidRPr="00B05068" w:rsidRDefault="00322C24" w:rsidP="00896218">
      <w:pPr>
        <w:ind w:left="-108"/>
        <w:jc w:val="center"/>
        <w:rPr>
          <w:b/>
          <w:bCs/>
          <w:i/>
          <w:iCs/>
          <w:sz w:val="28"/>
          <w:szCs w:val="28"/>
        </w:rPr>
      </w:pPr>
    </w:p>
    <w:p w:rsidR="00322C24" w:rsidRPr="000D5F7C" w:rsidRDefault="00322C24" w:rsidP="00C5165D">
      <w:pPr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В соответствие с решением Думы городского округа Верхний Тагил от 14.12.2018 № 27/1 «О бюджете городского округа Верхний Тагил на 2019 год и плановый период 2020 и 2021 годов»,  в </w:t>
      </w:r>
      <w:r w:rsidRPr="000D5F7C">
        <w:rPr>
          <w:sz w:val="28"/>
          <w:szCs w:val="28"/>
        </w:rPr>
        <w:t xml:space="preserve">целях повышения эффективности мероприятий, проводимых в рамках муниципальной программы </w:t>
      </w:r>
      <w:r w:rsidRPr="000D5F7C">
        <w:rPr>
          <w:color w:val="000000"/>
          <w:spacing w:val="-2"/>
          <w:sz w:val="28"/>
          <w:szCs w:val="28"/>
        </w:rPr>
        <w:t xml:space="preserve">«Развитие культуры и искусства в городском округе Верхний Тагил </w:t>
      </w:r>
      <w:r>
        <w:rPr>
          <w:sz w:val="28"/>
          <w:szCs w:val="28"/>
        </w:rPr>
        <w:t>на 2017</w:t>
      </w:r>
      <w:r w:rsidRPr="000D5F7C">
        <w:rPr>
          <w:sz w:val="28"/>
          <w:szCs w:val="28"/>
        </w:rPr>
        <w:t>-</w:t>
      </w:r>
      <w:r>
        <w:rPr>
          <w:sz w:val="28"/>
          <w:szCs w:val="28"/>
        </w:rPr>
        <w:t>2019</w:t>
      </w:r>
      <w:r w:rsidRPr="000D5F7C">
        <w:rPr>
          <w:sz w:val="28"/>
          <w:szCs w:val="28"/>
        </w:rPr>
        <w:t xml:space="preserve"> годы», руководствуясь Уставом городского округа Верхний Тагил </w:t>
      </w:r>
    </w:p>
    <w:p w:rsidR="00322C24" w:rsidRPr="000D5F7C" w:rsidRDefault="00322C24" w:rsidP="00C5165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322C24" w:rsidRPr="00F872AE" w:rsidRDefault="00322C24" w:rsidP="0048194B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ПОСТАНОВЛЯ</w:t>
      </w:r>
      <w:r w:rsidRPr="00FE07F3">
        <w:rPr>
          <w:b/>
          <w:bCs/>
          <w:sz w:val="28"/>
          <w:szCs w:val="28"/>
        </w:rPr>
        <w:t>Ю:</w:t>
      </w:r>
    </w:p>
    <w:p w:rsidR="00322C24" w:rsidRDefault="00322C24" w:rsidP="0048194B">
      <w:pPr>
        <w:jc w:val="both"/>
        <w:rPr>
          <w:color w:val="000000"/>
          <w:spacing w:val="-2"/>
          <w:sz w:val="28"/>
          <w:szCs w:val="28"/>
        </w:rPr>
      </w:pPr>
      <w:r>
        <w:rPr>
          <w:sz w:val="28"/>
          <w:szCs w:val="28"/>
        </w:rPr>
        <w:tab/>
      </w:r>
      <w:r w:rsidRPr="0021713B">
        <w:rPr>
          <w:sz w:val="28"/>
          <w:szCs w:val="28"/>
        </w:rPr>
        <w:t xml:space="preserve">1. Внести в муниципальную программу </w:t>
      </w:r>
      <w:r w:rsidRPr="0021713B">
        <w:rPr>
          <w:color w:val="000000"/>
          <w:spacing w:val="-2"/>
          <w:sz w:val="28"/>
          <w:szCs w:val="28"/>
        </w:rPr>
        <w:t xml:space="preserve">«Развитие </w:t>
      </w:r>
      <w:r>
        <w:rPr>
          <w:color w:val="000000"/>
          <w:spacing w:val="-2"/>
          <w:sz w:val="28"/>
          <w:szCs w:val="28"/>
        </w:rPr>
        <w:t xml:space="preserve">культуры и искусства </w:t>
      </w:r>
      <w:r w:rsidRPr="0021713B">
        <w:rPr>
          <w:color w:val="000000"/>
          <w:spacing w:val="-2"/>
          <w:sz w:val="28"/>
          <w:szCs w:val="28"/>
        </w:rPr>
        <w:t xml:space="preserve">в городском округе Верхний Тагил </w:t>
      </w:r>
      <w:r>
        <w:rPr>
          <w:sz w:val="28"/>
          <w:szCs w:val="28"/>
        </w:rPr>
        <w:t>на 2017-2019</w:t>
      </w:r>
      <w:r w:rsidRPr="0021713B">
        <w:rPr>
          <w:sz w:val="28"/>
          <w:szCs w:val="28"/>
        </w:rPr>
        <w:t xml:space="preserve"> годы», утвержденную Постановлением администрации городского округа Верхний Тагил </w:t>
      </w:r>
      <w:r>
        <w:rPr>
          <w:sz w:val="28"/>
          <w:szCs w:val="28"/>
        </w:rPr>
        <w:t>от 03.11.2016 г. № 864</w:t>
      </w:r>
      <w:r w:rsidRPr="0021713B">
        <w:rPr>
          <w:sz w:val="28"/>
          <w:szCs w:val="28"/>
        </w:rPr>
        <w:t xml:space="preserve"> «</w:t>
      </w:r>
      <w:r w:rsidRPr="0021713B">
        <w:rPr>
          <w:color w:val="000000"/>
          <w:spacing w:val="-2"/>
          <w:sz w:val="28"/>
          <w:szCs w:val="28"/>
        </w:rPr>
        <w:t>Об утверждении муниципальной программы «Развитие</w:t>
      </w:r>
      <w:r>
        <w:rPr>
          <w:color w:val="000000"/>
          <w:spacing w:val="-2"/>
          <w:sz w:val="28"/>
          <w:szCs w:val="28"/>
        </w:rPr>
        <w:t xml:space="preserve"> культуры и искусства </w:t>
      </w:r>
      <w:r w:rsidRPr="0021713B">
        <w:rPr>
          <w:color w:val="000000"/>
          <w:spacing w:val="-2"/>
          <w:sz w:val="28"/>
          <w:szCs w:val="28"/>
        </w:rPr>
        <w:t xml:space="preserve">в городском округе Верхний Тагил </w:t>
      </w:r>
      <w:r>
        <w:rPr>
          <w:sz w:val="28"/>
          <w:szCs w:val="28"/>
        </w:rPr>
        <w:t>на 2017- 2019</w:t>
      </w:r>
      <w:r w:rsidRPr="0021713B">
        <w:rPr>
          <w:sz w:val="28"/>
          <w:szCs w:val="28"/>
        </w:rPr>
        <w:t xml:space="preserve"> годы»</w:t>
      </w:r>
      <w:r>
        <w:rPr>
          <w:sz w:val="28"/>
          <w:szCs w:val="28"/>
        </w:rPr>
        <w:t xml:space="preserve"> с изменениями, внесенными Постановлениями администрации городского округа Верхний Тагил от 25.01.</w:t>
      </w:r>
      <w:r w:rsidRPr="00FE07F3">
        <w:rPr>
          <w:sz w:val="28"/>
          <w:szCs w:val="28"/>
        </w:rPr>
        <w:t>201</w:t>
      </w:r>
      <w:r>
        <w:rPr>
          <w:sz w:val="28"/>
          <w:szCs w:val="28"/>
        </w:rPr>
        <w:t xml:space="preserve">7 </w:t>
      </w:r>
      <w:r w:rsidRPr="00FE07F3">
        <w:rPr>
          <w:sz w:val="28"/>
          <w:szCs w:val="28"/>
        </w:rPr>
        <w:t xml:space="preserve"> № </w:t>
      </w:r>
      <w:r>
        <w:rPr>
          <w:sz w:val="28"/>
          <w:szCs w:val="28"/>
        </w:rPr>
        <w:t>46, о</w:t>
      </w:r>
      <w:r w:rsidRPr="00FE07F3">
        <w:rPr>
          <w:sz w:val="28"/>
          <w:szCs w:val="28"/>
        </w:rPr>
        <w:t>т</w:t>
      </w:r>
      <w:r>
        <w:rPr>
          <w:sz w:val="28"/>
          <w:szCs w:val="28"/>
        </w:rPr>
        <w:t xml:space="preserve"> 08.08.</w:t>
      </w:r>
      <w:r w:rsidRPr="00FE07F3">
        <w:rPr>
          <w:sz w:val="28"/>
          <w:szCs w:val="28"/>
        </w:rPr>
        <w:t>201</w:t>
      </w:r>
      <w:r>
        <w:rPr>
          <w:sz w:val="28"/>
          <w:szCs w:val="28"/>
        </w:rPr>
        <w:t xml:space="preserve">7 </w:t>
      </w:r>
      <w:r w:rsidRPr="00FE07F3">
        <w:rPr>
          <w:sz w:val="28"/>
          <w:szCs w:val="28"/>
        </w:rPr>
        <w:t xml:space="preserve"> № </w:t>
      </w:r>
      <w:r>
        <w:rPr>
          <w:sz w:val="28"/>
          <w:szCs w:val="28"/>
        </w:rPr>
        <w:t>480,</w:t>
      </w:r>
      <w:r w:rsidRPr="00C5165D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FE07F3">
        <w:rPr>
          <w:sz w:val="28"/>
          <w:szCs w:val="28"/>
        </w:rPr>
        <w:t>т</w:t>
      </w:r>
      <w:r>
        <w:rPr>
          <w:sz w:val="28"/>
          <w:szCs w:val="28"/>
        </w:rPr>
        <w:t xml:space="preserve"> 14.08.</w:t>
      </w:r>
      <w:r w:rsidRPr="00FE07F3">
        <w:rPr>
          <w:sz w:val="28"/>
          <w:szCs w:val="28"/>
        </w:rPr>
        <w:t>201</w:t>
      </w:r>
      <w:r>
        <w:rPr>
          <w:sz w:val="28"/>
          <w:szCs w:val="28"/>
        </w:rPr>
        <w:t xml:space="preserve">8 </w:t>
      </w:r>
      <w:r w:rsidRPr="00FE07F3">
        <w:rPr>
          <w:sz w:val="28"/>
          <w:szCs w:val="28"/>
        </w:rPr>
        <w:t xml:space="preserve"> № </w:t>
      </w:r>
      <w:r>
        <w:rPr>
          <w:sz w:val="28"/>
          <w:szCs w:val="28"/>
        </w:rPr>
        <w:t>581,</w:t>
      </w:r>
      <w:r w:rsidRPr="008E4A20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FE07F3">
        <w:rPr>
          <w:sz w:val="28"/>
          <w:szCs w:val="28"/>
        </w:rPr>
        <w:t>т</w:t>
      </w:r>
      <w:r>
        <w:rPr>
          <w:sz w:val="28"/>
          <w:szCs w:val="28"/>
        </w:rPr>
        <w:t xml:space="preserve"> 17.05.</w:t>
      </w:r>
      <w:r w:rsidRPr="00FE07F3">
        <w:rPr>
          <w:sz w:val="28"/>
          <w:szCs w:val="28"/>
        </w:rPr>
        <w:t>201</w:t>
      </w:r>
      <w:r>
        <w:rPr>
          <w:sz w:val="28"/>
          <w:szCs w:val="28"/>
        </w:rPr>
        <w:t xml:space="preserve">9 </w:t>
      </w:r>
      <w:r w:rsidRPr="00FE07F3">
        <w:rPr>
          <w:sz w:val="28"/>
          <w:szCs w:val="28"/>
        </w:rPr>
        <w:t xml:space="preserve"> № </w:t>
      </w:r>
      <w:r>
        <w:rPr>
          <w:sz w:val="28"/>
          <w:szCs w:val="28"/>
        </w:rPr>
        <w:t xml:space="preserve">310, следующие </w:t>
      </w:r>
      <w:r w:rsidRPr="00F9670B">
        <w:rPr>
          <w:sz w:val="28"/>
          <w:szCs w:val="28"/>
        </w:rPr>
        <w:t>изменения</w:t>
      </w:r>
      <w:r w:rsidRPr="00F9670B">
        <w:rPr>
          <w:color w:val="000000"/>
          <w:spacing w:val="-2"/>
          <w:sz w:val="28"/>
          <w:szCs w:val="28"/>
        </w:rPr>
        <w:t>:</w:t>
      </w:r>
    </w:p>
    <w:p w:rsidR="00322C24" w:rsidRDefault="00322C24" w:rsidP="00F7018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1.1. </w:t>
      </w:r>
      <w:r w:rsidRPr="008F23C8">
        <w:rPr>
          <w:sz w:val="28"/>
          <w:szCs w:val="28"/>
        </w:rPr>
        <w:t xml:space="preserve">Строку </w:t>
      </w:r>
      <w:r>
        <w:rPr>
          <w:sz w:val="28"/>
          <w:szCs w:val="28"/>
        </w:rPr>
        <w:t>8</w:t>
      </w:r>
      <w:r w:rsidRPr="008F23C8">
        <w:rPr>
          <w:sz w:val="28"/>
          <w:szCs w:val="28"/>
        </w:rPr>
        <w:t xml:space="preserve"> «Объемы финансирования муниципальной программы по годам реализации</w:t>
      </w:r>
      <w:r>
        <w:rPr>
          <w:sz w:val="28"/>
          <w:szCs w:val="28"/>
        </w:rPr>
        <w:t>» Паспорта программы читать в следующей редакции: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73"/>
        <w:gridCol w:w="5098"/>
      </w:tblGrid>
      <w:tr w:rsidR="00322C24" w:rsidRPr="008167BB">
        <w:tc>
          <w:tcPr>
            <w:tcW w:w="4473" w:type="dxa"/>
          </w:tcPr>
          <w:p w:rsidR="00322C24" w:rsidRDefault="00322C24" w:rsidP="001F426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Объемы финансирования муниципальной программы по годам реализации, тыс.рублей</w:t>
            </w:r>
          </w:p>
        </w:tc>
        <w:tc>
          <w:tcPr>
            <w:tcW w:w="5098" w:type="dxa"/>
          </w:tcPr>
          <w:p w:rsidR="00322C24" w:rsidRPr="002577BB" w:rsidRDefault="00322C24" w:rsidP="001F4261">
            <w:pPr>
              <w:rPr>
                <w:sz w:val="28"/>
                <w:szCs w:val="28"/>
              </w:rPr>
            </w:pPr>
            <w:r w:rsidRPr="002577BB">
              <w:rPr>
                <w:sz w:val="28"/>
                <w:szCs w:val="28"/>
              </w:rPr>
              <w:t xml:space="preserve">Всего: </w:t>
            </w:r>
            <w:r>
              <w:rPr>
                <w:sz w:val="28"/>
                <w:szCs w:val="28"/>
              </w:rPr>
              <w:t>154205,0</w:t>
            </w:r>
          </w:p>
          <w:p w:rsidR="00322C24" w:rsidRPr="002577BB" w:rsidRDefault="00322C24" w:rsidP="001F4261">
            <w:pPr>
              <w:rPr>
                <w:sz w:val="28"/>
                <w:szCs w:val="28"/>
              </w:rPr>
            </w:pPr>
            <w:r w:rsidRPr="002577BB">
              <w:rPr>
                <w:sz w:val="28"/>
                <w:szCs w:val="28"/>
              </w:rPr>
              <w:t>в том числе:</w:t>
            </w:r>
          </w:p>
          <w:p w:rsidR="00322C24" w:rsidRPr="002577BB" w:rsidRDefault="00322C24" w:rsidP="001F4261">
            <w:pPr>
              <w:rPr>
                <w:sz w:val="28"/>
                <w:szCs w:val="28"/>
              </w:rPr>
            </w:pPr>
            <w:r w:rsidRPr="002577BB">
              <w:rPr>
                <w:sz w:val="28"/>
                <w:szCs w:val="28"/>
              </w:rPr>
              <w:t>2017 год –</w:t>
            </w:r>
            <w:r>
              <w:rPr>
                <w:sz w:val="28"/>
                <w:szCs w:val="28"/>
              </w:rPr>
              <w:t>54 892,5</w:t>
            </w:r>
          </w:p>
          <w:p w:rsidR="00322C24" w:rsidRPr="002577BB" w:rsidRDefault="00322C24" w:rsidP="001F4261">
            <w:pPr>
              <w:rPr>
                <w:sz w:val="28"/>
                <w:szCs w:val="28"/>
              </w:rPr>
            </w:pPr>
            <w:r w:rsidRPr="002577BB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18год -  46 163,0</w:t>
            </w:r>
          </w:p>
          <w:p w:rsidR="00322C24" w:rsidRPr="002577BB" w:rsidRDefault="00322C24" w:rsidP="001F4261">
            <w:pPr>
              <w:rPr>
                <w:sz w:val="28"/>
                <w:szCs w:val="28"/>
              </w:rPr>
            </w:pPr>
            <w:r w:rsidRPr="002577BB">
              <w:rPr>
                <w:sz w:val="28"/>
                <w:szCs w:val="28"/>
              </w:rPr>
              <w:t>2019 год –</w:t>
            </w:r>
            <w:r>
              <w:rPr>
                <w:sz w:val="28"/>
                <w:szCs w:val="28"/>
              </w:rPr>
              <w:t>53149,5</w:t>
            </w:r>
          </w:p>
          <w:p w:rsidR="00322C24" w:rsidRDefault="00322C24" w:rsidP="001F4261">
            <w:pPr>
              <w:rPr>
                <w:sz w:val="28"/>
                <w:szCs w:val="28"/>
              </w:rPr>
            </w:pPr>
            <w:r w:rsidRPr="002577BB">
              <w:rPr>
                <w:sz w:val="28"/>
                <w:szCs w:val="28"/>
              </w:rPr>
              <w:t>из них:</w:t>
            </w:r>
          </w:p>
          <w:p w:rsidR="00322C24" w:rsidRDefault="00322C24" w:rsidP="001F42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областной бюджет: 629,5</w:t>
            </w:r>
          </w:p>
          <w:p w:rsidR="00322C24" w:rsidRDefault="00322C24" w:rsidP="001F42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том числе:</w:t>
            </w:r>
          </w:p>
          <w:p w:rsidR="00322C24" w:rsidRPr="002577BB" w:rsidRDefault="00322C24" w:rsidP="001F42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 – 629,5</w:t>
            </w:r>
          </w:p>
          <w:p w:rsidR="00322C24" w:rsidRPr="002577BB" w:rsidRDefault="00322C24" w:rsidP="001F4261">
            <w:pPr>
              <w:rPr>
                <w:sz w:val="28"/>
                <w:szCs w:val="28"/>
              </w:rPr>
            </w:pPr>
            <w:r w:rsidRPr="002577BB">
              <w:rPr>
                <w:sz w:val="28"/>
                <w:szCs w:val="28"/>
              </w:rPr>
              <w:t>местный бюджет: 1</w:t>
            </w:r>
            <w:r>
              <w:rPr>
                <w:sz w:val="28"/>
                <w:szCs w:val="28"/>
              </w:rPr>
              <w:t>53 575,5</w:t>
            </w:r>
          </w:p>
          <w:p w:rsidR="00322C24" w:rsidRPr="008805E4" w:rsidRDefault="00322C24" w:rsidP="001F4261">
            <w:pPr>
              <w:rPr>
                <w:sz w:val="28"/>
                <w:szCs w:val="28"/>
              </w:rPr>
            </w:pPr>
            <w:r w:rsidRPr="002577BB">
              <w:rPr>
                <w:sz w:val="28"/>
                <w:szCs w:val="28"/>
              </w:rPr>
              <w:t>в том числе:</w:t>
            </w:r>
          </w:p>
        </w:tc>
      </w:tr>
    </w:tbl>
    <w:p w:rsidR="00322C24" w:rsidRPr="00DA7D8E" w:rsidRDefault="00322C24" w:rsidP="008E4A20">
      <w:pPr>
        <w:pStyle w:val="Title"/>
        <w:rPr>
          <w:b w:val="0"/>
          <w:bCs w:val="0"/>
          <w:color w:val="auto"/>
          <w:lang w:eastAsia="ar-SA"/>
        </w:rPr>
      </w:pPr>
      <w:r w:rsidRPr="00AB4C61">
        <w:rPr>
          <w:b w:val="0"/>
          <w:bCs w:val="0"/>
          <w:color w:val="auto"/>
          <w:lang w:eastAsia="ar-SA"/>
        </w:rPr>
        <w:pict>
          <v:shape id="_x0000_i1025" type="#_x0000_t75" style="width:595.5pt;height:841.5pt">
            <v:imagedata r:id="rId8" o:title=""/>
          </v:shape>
        </w:pict>
      </w:r>
    </w:p>
    <w:p w:rsidR="00322C24" w:rsidRDefault="00322C24" w:rsidP="005807D2">
      <w:pPr>
        <w:jc w:val="right"/>
        <w:rPr>
          <w:lang w:eastAsia="ru-RU"/>
        </w:rPr>
        <w:sectPr w:rsidR="00322C24" w:rsidSect="008E4A20">
          <w:headerReference w:type="default" r:id="rId9"/>
          <w:pgSz w:w="11906" w:h="16838"/>
          <w:pgMar w:top="567" w:right="851" w:bottom="1134" w:left="1418" w:header="709" w:footer="709" w:gutter="0"/>
          <w:cols w:space="708"/>
          <w:titlePg/>
          <w:docGrid w:linePitch="360"/>
        </w:sectPr>
      </w:pPr>
    </w:p>
    <w:p w:rsidR="00322C24" w:rsidRPr="00405DB0" w:rsidRDefault="00322C24" w:rsidP="0081331F">
      <w:pPr>
        <w:jc w:val="right"/>
        <w:rPr>
          <w:lang w:eastAsia="ru-RU"/>
        </w:rPr>
      </w:pPr>
      <w:r w:rsidRPr="00405DB0">
        <w:rPr>
          <w:lang w:eastAsia="ru-RU"/>
        </w:rPr>
        <w:t>Приложение №</w:t>
      </w:r>
      <w:r>
        <w:rPr>
          <w:lang w:eastAsia="ru-RU"/>
        </w:rPr>
        <w:t xml:space="preserve"> 2</w:t>
      </w:r>
    </w:p>
    <w:p w:rsidR="00322C24" w:rsidRPr="00405DB0" w:rsidRDefault="00322C24" w:rsidP="0081331F">
      <w:pPr>
        <w:autoSpaceDE w:val="0"/>
        <w:autoSpaceDN w:val="0"/>
        <w:adjustRightInd w:val="0"/>
        <w:ind w:firstLine="720"/>
        <w:jc w:val="right"/>
        <w:rPr>
          <w:lang w:eastAsia="ru-RU"/>
        </w:rPr>
      </w:pPr>
      <w:r w:rsidRPr="00405DB0">
        <w:rPr>
          <w:lang w:eastAsia="ru-RU"/>
        </w:rPr>
        <w:t xml:space="preserve">к муниципальной программе </w:t>
      </w:r>
    </w:p>
    <w:p w:rsidR="00322C24" w:rsidRPr="00405DB0" w:rsidRDefault="00322C24" w:rsidP="0081331F">
      <w:pPr>
        <w:autoSpaceDE w:val="0"/>
        <w:autoSpaceDN w:val="0"/>
        <w:adjustRightInd w:val="0"/>
        <w:ind w:firstLine="720"/>
        <w:jc w:val="right"/>
        <w:rPr>
          <w:lang w:eastAsia="ru-RU"/>
        </w:rPr>
      </w:pPr>
      <w:r w:rsidRPr="00405DB0">
        <w:rPr>
          <w:lang w:eastAsia="ru-RU"/>
        </w:rPr>
        <w:t xml:space="preserve">«Развитие культуры и искусства в городском округе </w:t>
      </w:r>
    </w:p>
    <w:p w:rsidR="00322C24" w:rsidRDefault="00322C24" w:rsidP="0081331F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  <w:r>
        <w:rPr>
          <w:lang w:eastAsia="ru-RU"/>
        </w:rPr>
        <w:t>Верхний Тагил на 2017-2019</w:t>
      </w:r>
      <w:r w:rsidRPr="00405DB0">
        <w:rPr>
          <w:lang w:eastAsia="ru-RU"/>
        </w:rPr>
        <w:t xml:space="preserve"> годы»</w:t>
      </w:r>
    </w:p>
    <w:p w:rsidR="00322C24" w:rsidRDefault="00322C24" w:rsidP="0081331F">
      <w:pPr>
        <w:jc w:val="center"/>
        <w:rPr>
          <w:b/>
          <w:bCs/>
          <w:caps/>
          <w:sz w:val="28"/>
          <w:szCs w:val="28"/>
        </w:rPr>
      </w:pPr>
    </w:p>
    <w:p w:rsidR="00322C24" w:rsidRDefault="00322C24" w:rsidP="0081331F">
      <w:pPr>
        <w:jc w:val="center"/>
        <w:rPr>
          <w:b/>
          <w:bCs/>
          <w:caps/>
          <w:sz w:val="28"/>
          <w:szCs w:val="28"/>
        </w:rPr>
      </w:pPr>
    </w:p>
    <w:p w:rsidR="00322C24" w:rsidRPr="0028158A" w:rsidRDefault="00322C24" w:rsidP="0081331F">
      <w:pPr>
        <w:jc w:val="center"/>
        <w:rPr>
          <w:b/>
          <w:bCs/>
          <w:caps/>
          <w:spacing w:val="-2"/>
          <w:sz w:val="28"/>
          <w:szCs w:val="28"/>
        </w:rPr>
      </w:pPr>
      <w:r w:rsidRPr="0028158A">
        <w:rPr>
          <w:b/>
          <w:bCs/>
          <w:caps/>
          <w:sz w:val="28"/>
          <w:szCs w:val="28"/>
        </w:rPr>
        <w:t xml:space="preserve">ПЛАН МЕРОПРИЯТИЙ ПО ВЫПОЛНЕНИЮ </w:t>
      </w:r>
      <w:r w:rsidRPr="0028158A">
        <w:rPr>
          <w:b/>
          <w:bCs/>
          <w:caps/>
          <w:spacing w:val="-2"/>
          <w:sz w:val="28"/>
          <w:szCs w:val="28"/>
        </w:rPr>
        <w:t>ПРОГРАММЫ</w:t>
      </w:r>
    </w:p>
    <w:p w:rsidR="00322C24" w:rsidRPr="0028158A" w:rsidRDefault="00322C24" w:rsidP="0081331F">
      <w:pPr>
        <w:jc w:val="center"/>
        <w:rPr>
          <w:sz w:val="28"/>
          <w:szCs w:val="28"/>
        </w:rPr>
      </w:pPr>
      <w:r w:rsidRPr="0028158A">
        <w:rPr>
          <w:b/>
          <w:bCs/>
          <w:caps/>
          <w:snapToGrid w:val="0"/>
          <w:sz w:val="28"/>
          <w:szCs w:val="28"/>
        </w:rPr>
        <w:t>«Развитие культуры и искусства в  городс</w:t>
      </w:r>
      <w:r>
        <w:rPr>
          <w:b/>
          <w:bCs/>
          <w:caps/>
          <w:snapToGrid w:val="0"/>
          <w:sz w:val="28"/>
          <w:szCs w:val="28"/>
        </w:rPr>
        <w:t>ком округе Верхний Тагил на 2017-2019</w:t>
      </w:r>
      <w:r w:rsidRPr="0028158A">
        <w:rPr>
          <w:b/>
          <w:bCs/>
          <w:caps/>
          <w:snapToGrid w:val="0"/>
          <w:sz w:val="28"/>
          <w:szCs w:val="28"/>
        </w:rPr>
        <w:t xml:space="preserve"> годы»</w:t>
      </w:r>
    </w:p>
    <w:p w:rsidR="00322C24" w:rsidRDefault="00322C24" w:rsidP="0081331F">
      <w:pPr>
        <w:rPr>
          <w:sz w:val="2"/>
          <w:szCs w:val="2"/>
        </w:rPr>
      </w:pPr>
    </w:p>
    <w:p w:rsidR="00322C24" w:rsidRDefault="00322C24" w:rsidP="0081331F">
      <w:pPr>
        <w:rPr>
          <w:sz w:val="2"/>
          <w:szCs w:val="2"/>
        </w:rPr>
      </w:pPr>
    </w:p>
    <w:p w:rsidR="00322C24" w:rsidRDefault="00322C24" w:rsidP="0081331F">
      <w:pPr>
        <w:rPr>
          <w:sz w:val="2"/>
          <w:szCs w:val="2"/>
        </w:rPr>
      </w:pPr>
    </w:p>
    <w:p w:rsidR="00322C24" w:rsidRPr="00937823" w:rsidRDefault="00322C24" w:rsidP="0081331F">
      <w:pPr>
        <w:rPr>
          <w:sz w:val="2"/>
          <w:szCs w:val="2"/>
        </w:rPr>
      </w:pPr>
    </w:p>
    <w:tbl>
      <w:tblPr>
        <w:tblW w:w="15252" w:type="dxa"/>
        <w:tblInd w:w="-106" w:type="dxa"/>
        <w:tblLayout w:type="fixed"/>
        <w:tblLook w:val="0000"/>
      </w:tblPr>
      <w:tblGrid>
        <w:gridCol w:w="1063"/>
        <w:gridCol w:w="4844"/>
        <w:gridCol w:w="10"/>
        <w:gridCol w:w="10"/>
        <w:gridCol w:w="9"/>
        <w:gridCol w:w="10"/>
        <w:gridCol w:w="1491"/>
        <w:gridCol w:w="41"/>
        <w:gridCol w:w="8"/>
        <w:gridCol w:w="9"/>
        <w:gridCol w:w="10"/>
        <w:gridCol w:w="1462"/>
        <w:gridCol w:w="72"/>
        <w:gridCol w:w="7"/>
        <w:gridCol w:w="9"/>
        <w:gridCol w:w="10"/>
        <w:gridCol w:w="1432"/>
        <w:gridCol w:w="51"/>
        <w:gridCol w:w="6"/>
        <w:gridCol w:w="1437"/>
        <w:gridCol w:w="3261"/>
      </w:tblGrid>
      <w:tr w:rsidR="00322C24" w:rsidRPr="00986587">
        <w:trPr>
          <w:trHeight w:val="315"/>
          <w:tblHeader/>
        </w:trPr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986587" w:rsidRDefault="00322C24" w:rsidP="004F4106">
            <w:pPr>
              <w:jc w:val="center"/>
            </w:pPr>
            <w:r w:rsidRPr="00A71CC7">
              <w:t xml:space="preserve">№ </w:t>
            </w:r>
            <w:r w:rsidRPr="00A71CC7">
              <w:br/>
              <w:t>строки</w:t>
            </w:r>
          </w:p>
        </w:tc>
        <w:tc>
          <w:tcPr>
            <w:tcW w:w="484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986587" w:rsidRDefault="00322C24" w:rsidP="004F4106">
            <w:pPr>
              <w:jc w:val="center"/>
            </w:pPr>
            <w:r w:rsidRPr="00A71CC7">
              <w:t>Наименование мероприятия/ Источники расходов на финансирование</w:t>
            </w:r>
          </w:p>
        </w:tc>
        <w:tc>
          <w:tcPr>
            <w:tcW w:w="6084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986587" w:rsidRDefault="00322C24" w:rsidP="004F4106">
            <w:pPr>
              <w:jc w:val="center"/>
            </w:pPr>
            <w:r w:rsidRPr="00A71CC7">
              <w:t>Объем расходов на выполнение мероприятия за счет всех источников ресурсного обеспечения, тыс. рублей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A71CC7" w:rsidRDefault="00322C24" w:rsidP="004F4106">
            <w:pPr>
              <w:pStyle w:val="ConsPlusCell"/>
              <w:jc w:val="center"/>
              <w:rPr>
                <w:sz w:val="24"/>
                <w:szCs w:val="24"/>
              </w:rPr>
            </w:pPr>
            <w:r w:rsidRPr="00A71CC7">
              <w:rPr>
                <w:sz w:val="24"/>
                <w:szCs w:val="24"/>
              </w:rPr>
              <w:t>Номер строки  задач, целевых показателей,</w:t>
            </w:r>
          </w:p>
          <w:p w:rsidR="00322C24" w:rsidRPr="00DC7A98" w:rsidRDefault="00322C24" w:rsidP="004F4106">
            <w:pPr>
              <w:pStyle w:val="ConsPlusCell"/>
              <w:jc w:val="center"/>
              <w:rPr>
                <w:sz w:val="24"/>
                <w:szCs w:val="24"/>
              </w:rPr>
            </w:pPr>
            <w:r w:rsidRPr="00A71CC7">
              <w:rPr>
                <w:sz w:val="24"/>
                <w:szCs w:val="24"/>
              </w:rPr>
              <w:t xml:space="preserve">на достижение которых </w:t>
            </w:r>
            <w:r w:rsidRPr="00DC7A98">
              <w:rPr>
                <w:sz w:val="24"/>
                <w:szCs w:val="24"/>
              </w:rPr>
              <w:t>направлены</w:t>
            </w:r>
          </w:p>
          <w:p w:rsidR="00322C24" w:rsidRPr="00DC7A98" w:rsidRDefault="00322C24" w:rsidP="004F4106">
            <w:pPr>
              <w:pStyle w:val="ConsPlusCell"/>
              <w:jc w:val="center"/>
              <w:rPr>
                <w:sz w:val="24"/>
                <w:szCs w:val="24"/>
              </w:rPr>
            </w:pPr>
            <w:r w:rsidRPr="00DC7A98">
              <w:rPr>
                <w:sz w:val="24"/>
                <w:szCs w:val="24"/>
              </w:rPr>
              <w:t>мероприятия</w:t>
            </w:r>
          </w:p>
        </w:tc>
      </w:tr>
      <w:tr w:rsidR="00322C24" w:rsidRPr="00986587">
        <w:trPr>
          <w:trHeight w:val="781"/>
          <w:tblHeader/>
        </w:trPr>
        <w:tc>
          <w:tcPr>
            <w:tcW w:w="10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986587" w:rsidRDefault="00322C24" w:rsidP="004F4106">
            <w:pPr>
              <w:jc w:val="center"/>
            </w:pPr>
          </w:p>
        </w:tc>
        <w:tc>
          <w:tcPr>
            <w:tcW w:w="48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986587" w:rsidRDefault="00322C24" w:rsidP="004F4106">
            <w:pPr>
              <w:jc w:val="center"/>
            </w:pP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A71CC7" w:rsidRDefault="00322C24" w:rsidP="004F4106">
            <w:pPr>
              <w:pStyle w:val="ConsPlusCell"/>
              <w:jc w:val="center"/>
              <w:rPr>
                <w:sz w:val="24"/>
                <w:szCs w:val="24"/>
              </w:rPr>
            </w:pPr>
            <w:r w:rsidRPr="00A71CC7">
              <w:rPr>
                <w:sz w:val="24"/>
                <w:szCs w:val="24"/>
              </w:rPr>
              <w:t>Всего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A71CC7" w:rsidRDefault="00322C24" w:rsidP="004F4106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A71CC7" w:rsidRDefault="00322C24" w:rsidP="004F4106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</w:t>
            </w:r>
          </w:p>
        </w:tc>
        <w:tc>
          <w:tcPr>
            <w:tcW w:w="14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A71CC7" w:rsidRDefault="00322C24" w:rsidP="004F4106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326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986587" w:rsidRDefault="00322C24" w:rsidP="004F4106">
            <w:pPr>
              <w:jc w:val="center"/>
            </w:pPr>
          </w:p>
        </w:tc>
      </w:tr>
      <w:tr w:rsidR="00322C24" w:rsidRPr="00986587">
        <w:trPr>
          <w:trHeight w:val="315"/>
          <w:tblHeader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C17834" w:rsidRDefault="00322C24" w:rsidP="004F4106">
            <w:pPr>
              <w:jc w:val="center"/>
              <w:rPr>
                <w:b/>
                <w:bCs/>
              </w:rPr>
            </w:pPr>
            <w:bookmarkStart w:id="0" w:name="sub_191"/>
            <w:bookmarkEnd w:id="0"/>
            <w:r w:rsidRPr="00C17834">
              <w:rPr>
                <w:b/>
                <w:bCs/>
              </w:rPr>
              <w:t>1</w:t>
            </w:r>
          </w:p>
        </w:tc>
        <w:tc>
          <w:tcPr>
            <w:tcW w:w="4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C17834" w:rsidRDefault="00322C24" w:rsidP="004F4106">
            <w:pPr>
              <w:jc w:val="center"/>
              <w:rPr>
                <w:b/>
                <w:bCs/>
              </w:rPr>
            </w:pPr>
            <w:r w:rsidRPr="00C17834">
              <w:rPr>
                <w:b/>
                <w:bCs/>
              </w:rPr>
              <w:t>2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C17834" w:rsidRDefault="00322C24" w:rsidP="004F4106">
            <w:pPr>
              <w:jc w:val="center"/>
              <w:rPr>
                <w:b/>
                <w:bCs/>
              </w:rPr>
            </w:pPr>
            <w:r w:rsidRPr="00C17834">
              <w:rPr>
                <w:b/>
                <w:bCs/>
              </w:rPr>
              <w:t>3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C17834" w:rsidRDefault="00322C24" w:rsidP="004F4106">
            <w:pPr>
              <w:jc w:val="center"/>
              <w:rPr>
                <w:b/>
                <w:bCs/>
              </w:rPr>
            </w:pPr>
            <w:r w:rsidRPr="00C17834">
              <w:rPr>
                <w:b/>
                <w:bCs/>
              </w:rPr>
              <w:t>4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C17834" w:rsidRDefault="00322C24" w:rsidP="004F4106">
            <w:pPr>
              <w:jc w:val="center"/>
              <w:rPr>
                <w:b/>
                <w:bCs/>
              </w:rPr>
            </w:pPr>
            <w:r w:rsidRPr="00C17834">
              <w:rPr>
                <w:b/>
                <w:bCs/>
              </w:rPr>
              <w:t>5</w:t>
            </w:r>
          </w:p>
        </w:tc>
        <w:tc>
          <w:tcPr>
            <w:tcW w:w="14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C17834" w:rsidRDefault="00322C24" w:rsidP="004F4106">
            <w:pPr>
              <w:jc w:val="center"/>
              <w:rPr>
                <w:b/>
                <w:bCs/>
              </w:rPr>
            </w:pPr>
            <w:r w:rsidRPr="00C17834">
              <w:rPr>
                <w:b/>
                <w:bCs/>
              </w:rPr>
              <w:t>6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C17834" w:rsidRDefault="00322C24" w:rsidP="004F4106">
            <w:pPr>
              <w:jc w:val="center"/>
              <w:rPr>
                <w:b/>
                <w:bCs/>
              </w:rPr>
            </w:pPr>
            <w:r w:rsidRPr="00C17834">
              <w:rPr>
                <w:b/>
                <w:bCs/>
              </w:rPr>
              <w:t>7</w:t>
            </w:r>
          </w:p>
        </w:tc>
      </w:tr>
      <w:tr w:rsidR="00322C24" w:rsidRPr="00273E7E">
        <w:trPr>
          <w:trHeight w:val="630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1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rPr>
                <w:b/>
                <w:bCs/>
              </w:rPr>
            </w:pPr>
            <w:r w:rsidRPr="00273E7E">
              <w:rPr>
                <w:b/>
                <w:bCs/>
              </w:rPr>
              <w:t>ВСЕГО ПО МУНИЦИПАЛЬНОЙ ПРОГРАММЕ, В ТОМ ЧИСЛЕ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1939CB" w:rsidRDefault="00322C24" w:rsidP="00263FC2">
            <w:pPr>
              <w:jc w:val="center"/>
              <w:rPr>
                <w:b/>
                <w:bCs/>
                <w:color w:val="FF0000"/>
              </w:rPr>
            </w:pPr>
            <w:r w:rsidRPr="001939CB">
              <w:rPr>
                <w:b/>
                <w:bCs/>
                <w:color w:val="FF0000"/>
              </w:rPr>
              <w:t>154205,0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1939CB" w:rsidRDefault="00322C24" w:rsidP="00263FC2">
            <w:pPr>
              <w:jc w:val="center"/>
              <w:rPr>
                <w:b/>
                <w:bCs/>
              </w:rPr>
            </w:pPr>
            <w:r w:rsidRPr="001939CB">
              <w:rPr>
                <w:b/>
                <w:bCs/>
              </w:rPr>
              <w:t>54892,5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1939CB" w:rsidRDefault="00322C24" w:rsidP="00263FC2">
            <w:pPr>
              <w:jc w:val="center"/>
              <w:rPr>
                <w:b/>
                <w:bCs/>
              </w:rPr>
            </w:pPr>
            <w:r w:rsidRPr="001939CB">
              <w:rPr>
                <w:b/>
                <w:bCs/>
              </w:rPr>
              <w:t>46163,0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1939CB" w:rsidRDefault="00322C24" w:rsidP="00263FC2">
            <w:pPr>
              <w:jc w:val="center"/>
              <w:rPr>
                <w:b/>
                <w:bCs/>
                <w:color w:val="FF0000"/>
              </w:rPr>
            </w:pPr>
            <w:r w:rsidRPr="001939CB">
              <w:rPr>
                <w:b/>
                <w:bCs/>
                <w:color w:val="FF0000"/>
              </w:rPr>
              <w:t>53149,5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315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t>2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федеральный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1939CB" w:rsidRDefault="00322C24" w:rsidP="00263FC2">
            <w:pPr>
              <w:jc w:val="center"/>
              <w:rPr>
                <w:b/>
                <w:bCs/>
              </w:rPr>
            </w:pPr>
            <w:r w:rsidRPr="001939CB">
              <w:rPr>
                <w:b/>
                <w:bCs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1939CB" w:rsidRDefault="00322C24" w:rsidP="00263FC2">
            <w:pPr>
              <w:jc w:val="center"/>
              <w:rPr>
                <w:b/>
                <w:bCs/>
              </w:rPr>
            </w:pPr>
            <w:r w:rsidRPr="001939CB">
              <w:rPr>
                <w:b/>
                <w:bCs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1939CB" w:rsidRDefault="00322C24" w:rsidP="00263FC2">
            <w:pPr>
              <w:jc w:val="center"/>
              <w:rPr>
                <w:b/>
                <w:bCs/>
              </w:rPr>
            </w:pPr>
            <w:r w:rsidRPr="001939CB">
              <w:rPr>
                <w:b/>
                <w:bCs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1939CB" w:rsidRDefault="00322C24" w:rsidP="00263FC2">
            <w:pPr>
              <w:jc w:val="center"/>
              <w:rPr>
                <w:b/>
                <w:bCs/>
              </w:rPr>
            </w:pPr>
            <w:r w:rsidRPr="001939CB">
              <w:rPr>
                <w:b/>
                <w:bCs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315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t>3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областной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1939CB" w:rsidRDefault="00322C24" w:rsidP="00263FC2">
            <w:pPr>
              <w:jc w:val="center"/>
              <w:rPr>
                <w:b/>
                <w:bCs/>
                <w:color w:val="FF0000"/>
              </w:rPr>
            </w:pPr>
            <w:r w:rsidRPr="001939CB">
              <w:rPr>
                <w:b/>
                <w:bCs/>
                <w:color w:val="FF0000"/>
              </w:rPr>
              <w:t>629,5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1939CB" w:rsidRDefault="00322C24" w:rsidP="00263FC2">
            <w:pPr>
              <w:jc w:val="center"/>
              <w:rPr>
                <w:b/>
                <w:bCs/>
                <w:sz w:val="20"/>
                <w:szCs w:val="20"/>
              </w:rPr>
            </w:pPr>
            <w:r w:rsidRPr="001939CB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1939CB" w:rsidRDefault="00322C24" w:rsidP="00263FC2">
            <w:pPr>
              <w:jc w:val="center"/>
              <w:rPr>
                <w:b/>
                <w:bCs/>
              </w:rPr>
            </w:pPr>
            <w:r w:rsidRPr="001939CB">
              <w:rPr>
                <w:b/>
                <w:bCs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677C95" w:rsidRDefault="00322C24" w:rsidP="00263FC2">
            <w:pPr>
              <w:jc w:val="center"/>
              <w:rPr>
                <w:b/>
                <w:bCs/>
                <w:color w:val="FF0000"/>
              </w:rPr>
            </w:pPr>
            <w:r w:rsidRPr="00677C95">
              <w:rPr>
                <w:b/>
                <w:bCs/>
                <w:color w:val="FF0000"/>
              </w:rPr>
              <w:t>629,5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377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t>4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местный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1939CB" w:rsidRDefault="00322C24" w:rsidP="00263FC2">
            <w:pPr>
              <w:jc w:val="center"/>
              <w:rPr>
                <w:b/>
                <w:bCs/>
              </w:rPr>
            </w:pPr>
            <w:r w:rsidRPr="001939CB">
              <w:rPr>
                <w:b/>
                <w:bCs/>
              </w:rPr>
              <w:t>153575,5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1939CB" w:rsidRDefault="00322C24" w:rsidP="00263FC2">
            <w:pPr>
              <w:jc w:val="center"/>
              <w:rPr>
                <w:b/>
                <w:bCs/>
              </w:rPr>
            </w:pPr>
            <w:r w:rsidRPr="001939CB">
              <w:rPr>
                <w:b/>
                <w:bCs/>
              </w:rPr>
              <w:t>54892,5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1939CB" w:rsidRDefault="00322C24" w:rsidP="00263FC2">
            <w:pPr>
              <w:jc w:val="center"/>
              <w:rPr>
                <w:b/>
                <w:bCs/>
              </w:rPr>
            </w:pPr>
            <w:r w:rsidRPr="001939CB">
              <w:rPr>
                <w:b/>
                <w:bCs/>
              </w:rPr>
              <w:t>46163,0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1939CB" w:rsidRDefault="00322C24" w:rsidP="00263FC2">
            <w:pPr>
              <w:jc w:val="center"/>
              <w:rPr>
                <w:b/>
                <w:bCs/>
              </w:rPr>
            </w:pPr>
            <w:r w:rsidRPr="001939CB">
              <w:rPr>
                <w:b/>
                <w:bCs/>
              </w:rPr>
              <w:t>52520,0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</w:p>
        </w:tc>
      </w:tr>
      <w:tr w:rsidR="00322C24" w:rsidRPr="00273E7E">
        <w:trPr>
          <w:trHeight w:val="315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t>5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внебюджетные источники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702EDF" w:rsidRDefault="00322C24" w:rsidP="004F4106">
            <w:pPr>
              <w:jc w:val="center"/>
              <w:rPr>
                <w:b/>
                <w:bCs/>
              </w:rPr>
            </w:pPr>
            <w:r w:rsidRPr="00702EDF">
              <w:rPr>
                <w:b/>
                <w:bCs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702EDF" w:rsidRDefault="00322C24" w:rsidP="004F4106">
            <w:pPr>
              <w:jc w:val="center"/>
              <w:rPr>
                <w:b/>
                <w:bCs/>
              </w:rPr>
            </w:pPr>
            <w:r w:rsidRPr="00702EDF">
              <w:rPr>
                <w:b/>
                <w:bCs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702EDF" w:rsidRDefault="00322C24" w:rsidP="004F4106">
            <w:pPr>
              <w:jc w:val="center"/>
              <w:rPr>
                <w:b/>
                <w:bCs/>
              </w:rPr>
            </w:pPr>
            <w:r w:rsidRPr="00702EDF">
              <w:rPr>
                <w:b/>
                <w:bCs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702EDF" w:rsidRDefault="00322C24" w:rsidP="004F4106">
            <w:pPr>
              <w:jc w:val="center"/>
              <w:rPr>
                <w:b/>
                <w:bCs/>
              </w:rPr>
            </w:pPr>
            <w:r w:rsidRPr="00702EDF">
              <w:rPr>
                <w:b/>
                <w:bCs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355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t>6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rPr>
                <w:b/>
                <w:bCs/>
              </w:rPr>
            </w:pPr>
            <w:r w:rsidRPr="00273E7E">
              <w:rPr>
                <w:b/>
                <w:bCs/>
              </w:rPr>
              <w:t>Капитальные вложения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315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t>7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федеральный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315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t>8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областной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315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t>9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местный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315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t>10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внебюджетные источники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315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t>11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rPr>
                <w:b/>
                <w:bCs/>
              </w:rPr>
            </w:pPr>
            <w:r w:rsidRPr="00273E7E">
              <w:rPr>
                <w:b/>
                <w:bCs/>
              </w:rPr>
              <w:t>Научно-исследовательские и опытно конструкторские работы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315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t>12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федеральный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315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t>13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областной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06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t>14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местный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315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t>15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внебюджетные источники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315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t>16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rPr>
                <w:b/>
                <w:bCs/>
              </w:rPr>
            </w:pPr>
            <w:r w:rsidRPr="00273E7E">
              <w:rPr>
                <w:b/>
                <w:bCs/>
              </w:rPr>
              <w:t>Прочие нужды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1939CB" w:rsidRDefault="00322C24" w:rsidP="004F4106">
            <w:pPr>
              <w:jc w:val="center"/>
              <w:rPr>
                <w:color w:val="FF0000"/>
              </w:rPr>
            </w:pPr>
            <w:r w:rsidRPr="001939CB">
              <w:rPr>
                <w:color w:val="FF0000"/>
              </w:rPr>
              <w:t>154205,0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D1050F" w:rsidRDefault="00322C24" w:rsidP="004F4106">
            <w:pPr>
              <w:jc w:val="center"/>
            </w:pPr>
            <w:r w:rsidRPr="00D1050F">
              <w:t>54892,5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D1050F" w:rsidRDefault="00322C24" w:rsidP="004F4106">
            <w:pPr>
              <w:jc w:val="center"/>
            </w:pPr>
            <w:r>
              <w:t>46163,0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08398E" w:rsidRDefault="00322C24" w:rsidP="004F4106">
            <w:pPr>
              <w:jc w:val="center"/>
              <w:rPr>
                <w:color w:val="FF0000"/>
              </w:rPr>
            </w:pPr>
            <w:r w:rsidRPr="0008398E">
              <w:rPr>
                <w:color w:val="FF0000"/>
              </w:rPr>
              <w:t>53149,5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315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t>17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федеральный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D1050F" w:rsidRDefault="00322C24" w:rsidP="004F4106">
            <w:pPr>
              <w:jc w:val="center"/>
            </w:pPr>
            <w:r w:rsidRPr="00D1050F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D1050F" w:rsidRDefault="00322C24" w:rsidP="004F4106">
            <w:pPr>
              <w:jc w:val="center"/>
            </w:pPr>
            <w:r w:rsidRPr="00D1050F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D1050F" w:rsidRDefault="00322C24" w:rsidP="004F4106">
            <w:pPr>
              <w:jc w:val="center"/>
            </w:pPr>
            <w:r w:rsidRPr="00D1050F"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D1050F" w:rsidRDefault="00322C24" w:rsidP="004F4106">
            <w:pPr>
              <w:jc w:val="center"/>
            </w:pPr>
            <w:r w:rsidRPr="00D1050F"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315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t>18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областной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D41100" w:rsidRDefault="00322C24" w:rsidP="00263FC2">
            <w:pPr>
              <w:jc w:val="center"/>
              <w:rPr>
                <w:color w:val="FF0000"/>
              </w:rPr>
            </w:pPr>
            <w:r w:rsidRPr="00D41100">
              <w:rPr>
                <w:color w:val="FF0000"/>
              </w:rPr>
              <w:t>629,5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6313B" w:rsidRDefault="00322C24" w:rsidP="00263FC2">
            <w:pPr>
              <w:jc w:val="center"/>
              <w:rPr>
                <w:sz w:val="20"/>
                <w:szCs w:val="20"/>
              </w:rPr>
            </w:pPr>
            <w:r w:rsidRPr="0026313B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6313B" w:rsidRDefault="00322C24" w:rsidP="00263FC2">
            <w:pPr>
              <w:jc w:val="center"/>
            </w:pPr>
            <w:r w:rsidRPr="0026313B"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435B3B" w:rsidRDefault="00322C24" w:rsidP="00263FC2">
            <w:pPr>
              <w:jc w:val="center"/>
              <w:rPr>
                <w:color w:val="FF0000"/>
              </w:rPr>
            </w:pPr>
            <w:r w:rsidRPr="00435B3B">
              <w:rPr>
                <w:color w:val="FF0000"/>
              </w:rPr>
              <w:t>629,5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318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t>19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местный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D1050F" w:rsidRDefault="00322C24" w:rsidP="004F4106">
            <w:pPr>
              <w:jc w:val="center"/>
            </w:pPr>
            <w:r>
              <w:t>153575,5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D1050F" w:rsidRDefault="00322C24" w:rsidP="004F4106">
            <w:pPr>
              <w:jc w:val="center"/>
            </w:pPr>
            <w:r w:rsidRPr="00D1050F">
              <w:t>54892,5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D1050F" w:rsidRDefault="00322C24" w:rsidP="004F4106">
            <w:pPr>
              <w:jc w:val="center"/>
            </w:pPr>
            <w:r>
              <w:t>46163,0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D1050F" w:rsidRDefault="00322C24" w:rsidP="004F4106">
            <w:pPr>
              <w:jc w:val="center"/>
            </w:pPr>
            <w:r>
              <w:t>52520,0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3,4,3,5,6,7,8,9,10,11,12,13,14,15,16</w:t>
            </w:r>
          </w:p>
        </w:tc>
      </w:tr>
      <w:tr w:rsidR="00322C24" w:rsidRPr="00273E7E">
        <w:trPr>
          <w:trHeight w:val="315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t>20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внебюджетные источники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</w:pPr>
            <w:r w:rsidRPr="00273E7E"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</w:pPr>
            <w:r w:rsidRPr="00273E7E"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365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21</w:t>
            </w:r>
          </w:p>
        </w:tc>
        <w:tc>
          <w:tcPr>
            <w:tcW w:w="1418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</w:pPr>
            <w:r w:rsidRPr="00273E7E">
              <w:rPr>
                <w:b/>
                <w:bCs/>
              </w:rPr>
              <w:t xml:space="preserve">Подпрограмма </w:t>
            </w:r>
            <w:r w:rsidRPr="00273E7E">
              <w:rPr>
                <w:b/>
                <w:bCs/>
                <w:lang w:val="en-US"/>
              </w:rPr>
              <w:t>I</w:t>
            </w:r>
            <w:r w:rsidRPr="00273E7E">
              <w:rPr>
                <w:b/>
                <w:bCs/>
              </w:rPr>
              <w:t>.  «Развитие культуры и искусства в городском округе Верхний Тагил»</w:t>
            </w:r>
          </w:p>
        </w:tc>
      </w:tr>
      <w:tr w:rsidR="00322C24" w:rsidRPr="00273E7E">
        <w:trPr>
          <w:trHeight w:val="675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22</w:t>
            </w:r>
          </w:p>
        </w:tc>
        <w:tc>
          <w:tcPr>
            <w:tcW w:w="4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rPr>
                <w:b/>
                <w:bCs/>
              </w:rPr>
            </w:pPr>
            <w:r w:rsidRPr="00273E7E">
              <w:rPr>
                <w:b/>
                <w:bCs/>
              </w:rPr>
              <w:t>ВСЕГО ПО ПОДПРОГРАММЕ, В ТОМ ЧИСЛЕ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D41100" w:rsidRDefault="00322C24" w:rsidP="004F4106">
            <w:pPr>
              <w:jc w:val="center"/>
              <w:rPr>
                <w:b/>
                <w:bCs/>
                <w:color w:val="FF0000"/>
              </w:rPr>
            </w:pPr>
            <w:r w:rsidRPr="00D41100">
              <w:rPr>
                <w:color w:val="FF0000"/>
              </w:rPr>
              <w:t>153384,9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0034E9" w:rsidRDefault="00322C24" w:rsidP="004F4106">
            <w:pPr>
              <w:jc w:val="center"/>
            </w:pPr>
            <w:r w:rsidRPr="000034E9">
              <w:t>54614,1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6313B" w:rsidRDefault="00322C24" w:rsidP="004F4106">
            <w:pPr>
              <w:jc w:val="center"/>
            </w:pPr>
            <w:r>
              <w:t>45899,7</w:t>
            </w:r>
          </w:p>
        </w:tc>
        <w:tc>
          <w:tcPr>
            <w:tcW w:w="14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D41100" w:rsidRDefault="00322C24" w:rsidP="004F4106">
            <w:pPr>
              <w:jc w:val="center"/>
              <w:rPr>
                <w:color w:val="FF0000"/>
              </w:rPr>
            </w:pPr>
            <w:r w:rsidRPr="00D41100">
              <w:rPr>
                <w:color w:val="FF0000"/>
              </w:rPr>
              <w:t>52871,1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23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федеральный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D41100" w:rsidRDefault="00322C24" w:rsidP="004F4106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6313B" w:rsidRDefault="00322C24" w:rsidP="004F41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6313B" w:rsidRDefault="00322C24" w:rsidP="004F4106">
            <w:pPr>
              <w:jc w:val="center"/>
            </w:pPr>
            <w: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D41100" w:rsidRDefault="00322C24" w:rsidP="004F4106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485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24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областной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35B3B" w:rsidRDefault="00322C24" w:rsidP="001F4261">
            <w:pPr>
              <w:jc w:val="center"/>
              <w:rPr>
                <w:color w:val="FF0000"/>
              </w:rPr>
            </w:pPr>
            <w:r w:rsidRPr="00435B3B">
              <w:rPr>
                <w:color w:val="FF0000"/>
              </w:rPr>
              <w:t>629,5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35B3B" w:rsidRDefault="00322C24" w:rsidP="001F4261">
            <w:pPr>
              <w:jc w:val="center"/>
            </w:pPr>
            <w:r w:rsidRPr="00435B3B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35B3B" w:rsidRDefault="00322C24" w:rsidP="001F4261">
            <w:pPr>
              <w:jc w:val="center"/>
            </w:pPr>
            <w:r w:rsidRPr="00435B3B"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35B3B" w:rsidRDefault="00322C24" w:rsidP="001F4261">
            <w:pPr>
              <w:jc w:val="center"/>
              <w:rPr>
                <w:color w:val="FF0000"/>
              </w:rPr>
            </w:pPr>
            <w:r w:rsidRPr="00435B3B">
              <w:rPr>
                <w:color w:val="FF0000"/>
              </w:rPr>
              <w:t>629,5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25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местный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6313B" w:rsidRDefault="00322C24" w:rsidP="004F4106">
            <w:pPr>
              <w:jc w:val="center"/>
              <w:rPr>
                <w:b/>
                <w:bCs/>
              </w:rPr>
            </w:pPr>
            <w:r>
              <w:t>152755,4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0034E9" w:rsidRDefault="00322C24" w:rsidP="004F4106">
            <w:pPr>
              <w:jc w:val="center"/>
            </w:pPr>
            <w:r w:rsidRPr="000034E9">
              <w:t>54614,1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6313B" w:rsidRDefault="00322C24" w:rsidP="004F4106">
            <w:pPr>
              <w:jc w:val="center"/>
            </w:pPr>
            <w:r>
              <w:t>45899,7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6313B" w:rsidRDefault="00322C24" w:rsidP="004F4106">
            <w:pPr>
              <w:jc w:val="center"/>
            </w:pPr>
            <w:r>
              <w:t>52241,6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3,4,5,6,7,8,9,10,11,12,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26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внебюджетные источники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27</w:t>
            </w:r>
          </w:p>
        </w:tc>
        <w:tc>
          <w:tcPr>
            <w:tcW w:w="14189" w:type="dxa"/>
            <w:gridSpan w:val="2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C24" w:rsidRPr="00273E7E" w:rsidRDefault="00322C24" w:rsidP="004F4106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1 мероприятие:   Организация предоставления дополнительного образования детей художественно-эстетический направленности по видам искусств и реализация дополнительных предпрофессиональных общеобразовательных программ в области искусства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28</w:t>
            </w:r>
          </w:p>
        </w:tc>
        <w:tc>
          <w:tcPr>
            <w:tcW w:w="14189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29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30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федеральный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208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31</w:t>
            </w:r>
          </w:p>
        </w:tc>
        <w:tc>
          <w:tcPr>
            <w:tcW w:w="4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областной бюджет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32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местный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33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внебюджетные источники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34</w:t>
            </w:r>
          </w:p>
        </w:tc>
        <w:tc>
          <w:tcPr>
            <w:tcW w:w="14189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35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r w:rsidRPr="00273E7E">
              <w:t>Всего по направлению «Научно-исследовательские и опытно конструкторские работы», в том числе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36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федеральный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37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областной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38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местный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39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внебюджетные источники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40</w:t>
            </w:r>
          </w:p>
        </w:tc>
        <w:tc>
          <w:tcPr>
            <w:tcW w:w="14189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b/>
                <w:bCs/>
              </w:rPr>
              <w:t>3. Прочие нужды</w:t>
            </w:r>
          </w:p>
        </w:tc>
      </w:tr>
      <w:tr w:rsidR="00322C24" w:rsidRPr="00273E7E">
        <w:trPr>
          <w:trHeight w:val="55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41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572D5" w:rsidRDefault="00322C24" w:rsidP="004F4106">
            <w:pPr>
              <w:jc w:val="center"/>
            </w:pPr>
            <w:r>
              <w:t>42976,1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572D5" w:rsidRDefault="00322C24" w:rsidP="004F4106">
            <w:pPr>
              <w:jc w:val="center"/>
            </w:pPr>
            <w:r w:rsidRPr="004572D5">
              <w:t>13959,9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572D5" w:rsidRDefault="00322C24" w:rsidP="004F4106">
            <w:pPr>
              <w:jc w:val="center"/>
            </w:pPr>
            <w:r>
              <w:t>12655,9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572D5" w:rsidRDefault="00322C24" w:rsidP="004F4106">
            <w:pPr>
              <w:jc w:val="center"/>
            </w:pPr>
            <w:r w:rsidRPr="004572D5">
              <w:t>16360,3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260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42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федеральный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572D5" w:rsidRDefault="00322C24" w:rsidP="004F4106">
            <w:pPr>
              <w:jc w:val="center"/>
            </w:pPr>
            <w:r w:rsidRPr="004572D5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572D5" w:rsidRDefault="00322C24" w:rsidP="004F4106">
            <w:pPr>
              <w:jc w:val="center"/>
            </w:pPr>
            <w:r w:rsidRPr="004572D5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572D5" w:rsidRDefault="00322C24" w:rsidP="004F4106">
            <w:pPr>
              <w:jc w:val="center"/>
            </w:pPr>
            <w:r w:rsidRPr="004572D5"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572D5" w:rsidRDefault="00322C24" w:rsidP="004F4106">
            <w:pPr>
              <w:jc w:val="center"/>
            </w:pPr>
            <w:r w:rsidRPr="004572D5"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42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43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областной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572D5" w:rsidRDefault="00322C24" w:rsidP="004F4106">
            <w:pPr>
              <w:jc w:val="center"/>
            </w:pPr>
            <w:r w:rsidRPr="004572D5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572D5" w:rsidRDefault="00322C24" w:rsidP="004F4106">
            <w:pPr>
              <w:jc w:val="center"/>
            </w:pPr>
            <w:r w:rsidRPr="004572D5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572D5" w:rsidRDefault="00322C24" w:rsidP="004F4106">
            <w:pPr>
              <w:jc w:val="center"/>
            </w:pPr>
            <w:r w:rsidRPr="004572D5"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572D5" w:rsidRDefault="00322C24" w:rsidP="004F4106">
            <w:pPr>
              <w:jc w:val="center"/>
            </w:pPr>
            <w:r w:rsidRPr="004572D5"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t>Х</w:t>
            </w:r>
          </w:p>
        </w:tc>
      </w:tr>
      <w:tr w:rsidR="00322C24" w:rsidRPr="00273E7E">
        <w:trPr>
          <w:trHeight w:val="325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44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местный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572D5" w:rsidRDefault="00322C24" w:rsidP="004F4106">
            <w:pPr>
              <w:jc w:val="center"/>
            </w:pPr>
            <w:r>
              <w:t>42976,1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572D5" w:rsidRDefault="00322C24" w:rsidP="004F4106">
            <w:pPr>
              <w:jc w:val="center"/>
            </w:pPr>
            <w:r w:rsidRPr="004572D5">
              <w:t>13959,9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572D5" w:rsidRDefault="00322C24" w:rsidP="004F4106">
            <w:pPr>
              <w:jc w:val="center"/>
            </w:pPr>
            <w:r>
              <w:t>12655,9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572D5" w:rsidRDefault="00322C24" w:rsidP="004F4106">
            <w:pPr>
              <w:jc w:val="center"/>
            </w:pPr>
            <w:r w:rsidRPr="004572D5">
              <w:t>16360,3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t>3,4,5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45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внебюджетные источники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</w:pPr>
            <w:r w:rsidRPr="00273E7E"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</w:pPr>
            <w:r w:rsidRPr="00273E7E"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46</w:t>
            </w:r>
          </w:p>
        </w:tc>
        <w:tc>
          <w:tcPr>
            <w:tcW w:w="14189" w:type="dxa"/>
            <w:gridSpan w:val="2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C24" w:rsidRPr="00273E7E" w:rsidRDefault="00322C24" w:rsidP="004F4106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2 мероприятие:    Осуществление библиотечного, библиографического и информационного обслуживания пользователей библиотеки, работа по формированию и учету фондов библиотеки, работа по библиографической обработке документов и организации электронных и карточных каталогов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47</w:t>
            </w:r>
          </w:p>
        </w:tc>
        <w:tc>
          <w:tcPr>
            <w:tcW w:w="14189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48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49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федеральный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50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областной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51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местный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52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внебюджетные источники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53</w:t>
            </w:r>
          </w:p>
        </w:tc>
        <w:tc>
          <w:tcPr>
            <w:tcW w:w="14189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54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r w:rsidRPr="00273E7E">
              <w:t>Всего по направлению «Научно-исследовательские и опытно конструкторские работы», в том числе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55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федеральный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56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областной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57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местный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58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внебюджетные источники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59</w:t>
            </w:r>
          </w:p>
        </w:tc>
        <w:tc>
          <w:tcPr>
            <w:tcW w:w="14189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rPr>
                <w:b/>
                <w:bCs/>
              </w:rPr>
              <w:t>3. Прочие нужды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60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7F4C47" w:rsidRDefault="00322C24" w:rsidP="004F4106">
            <w:pPr>
              <w:jc w:val="center"/>
            </w:pPr>
            <w:r w:rsidRPr="007F4C47">
              <w:t>12946,</w:t>
            </w:r>
            <w:r>
              <w:t>4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7F4C47" w:rsidRDefault="00322C24" w:rsidP="004F4106">
            <w:pPr>
              <w:jc w:val="center"/>
            </w:pPr>
            <w:r w:rsidRPr="007F4C47">
              <w:t>3832,1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7F4C47" w:rsidRDefault="00322C24" w:rsidP="004F4106">
            <w:pPr>
              <w:jc w:val="center"/>
            </w:pPr>
            <w:r w:rsidRPr="007F4C47">
              <w:t>4312,8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7F4C47" w:rsidRDefault="00322C24" w:rsidP="004F4106">
            <w:pPr>
              <w:jc w:val="center"/>
            </w:pPr>
            <w:r w:rsidRPr="007F4C47">
              <w:t>4801,</w:t>
            </w:r>
            <w:r>
              <w:t>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61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федеральный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7F4C47" w:rsidRDefault="00322C24" w:rsidP="004F4106">
            <w:pPr>
              <w:jc w:val="center"/>
            </w:pPr>
            <w:r w:rsidRPr="007F4C47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7F4C47" w:rsidRDefault="00322C24" w:rsidP="004F4106">
            <w:pPr>
              <w:jc w:val="center"/>
            </w:pPr>
            <w:r w:rsidRPr="007F4C47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7F4C47" w:rsidRDefault="00322C24" w:rsidP="004F4106">
            <w:pPr>
              <w:jc w:val="center"/>
            </w:pPr>
            <w:r w:rsidRPr="007F4C47"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7F4C47" w:rsidRDefault="00322C24" w:rsidP="004F4106">
            <w:pPr>
              <w:jc w:val="center"/>
            </w:pPr>
            <w:r w:rsidRPr="007F4C47"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62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областной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7F4C47" w:rsidRDefault="00322C24" w:rsidP="004F4106">
            <w:pPr>
              <w:jc w:val="center"/>
            </w:pPr>
            <w: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7F4C47" w:rsidRDefault="00322C24" w:rsidP="004F4106">
            <w:pPr>
              <w:jc w:val="center"/>
            </w:pPr>
            <w:r w:rsidRPr="007F4C47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7F4C47" w:rsidRDefault="00322C24" w:rsidP="004F4106">
            <w:pPr>
              <w:jc w:val="center"/>
            </w:pPr>
            <w: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7F4C47" w:rsidRDefault="00322C24" w:rsidP="004F4106">
            <w:pPr>
              <w:jc w:val="center"/>
            </w:pPr>
            <w:r w:rsidRPr="007F4C47"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63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местный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7F4C47" w:rsidRDefault="00322C24" w:rsidP="004F4106">
            <w:pPr>
              <w:jc w:val="center"/>
            </w:pPr>
            <w:r w:rsidRPr="007F4C47">
              <w:t>12946,</w:t>
            </w:r>
            <w:r>
              <w:t>4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7F4C47" w:rsidRDefault="00322C24" w:rsidP="004F4106">
            <w:pPr>
              <w:jc w:val="center"/>
            </w:pPr>
            <w:r w:rsidRPr="007F4C47">
              <w:t>3832,1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7F4C47" w:rsidRDefault="00322C24" w:rsidP="004F4106">
            <w:pPr>
              <w:jc w:val="center"/>
            </w:pPr>
            <w:r w:rsidRPr="007F4C47">
              <w:t>4312,8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7F4C47" w:rsidRDefault="00322C24" w:rsidP="004F4106">
            <w:pPr>
              <w:jc w:val="center"/>
            </w:pPr>
            <w:r w:rsidRPr="007F4C47">
              <w:t>4801,</w:t>
            </w:r>
            <w:r>
              <w:t>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6F2C3C" w:rsidRDefault="00322C24" w:rsidP="004F4106">
            <w:pPr>
              <w:jc w:val="center"/>
              <w:rPr>
                <w:sz w:val="20"/>
                <w:szCs w:val="20"/>
              </w:rPr>
            </w:pPr>
            <w:r w:rsidRPr="006F2C3C">
              <w:rPr>
                <w:sz w:val="20"/>
                <w:szCs w:val="20"/>
              </w:rPr>
              <w:t>6,7,8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64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внебюджетные источники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</w:pPr>
            <w:r w:rsidRPr="00273E7E"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</w:pPr>
            <w:r w:rsidRPr="00273E7E"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</w:p>
        </w:tc>
        <w:tc>
          <w:tcPr>
            <w:tcW w:w="14189" w:type="dxa"/>
            <w:gridSpan w:val="2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C24" w:rsidRPr="00273E7E" w:rsidRDefault="00322C24" w:rsidP="004F4106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3 мероприятие:   Публикация музейных предметов, музейных коллекций путем публичного показа, воспроизведение в печатных изданиях, на электронных и других видах носителей, в том числе в виртуальном режиме, организация обслуживания посетителей музея, формирование и учет музейного фонда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65</w:t>
            </w:r>
          </w:p>
        </w:tc>
        <w:tc>
          <w:tcPr>
            <w:tcW w:w="14189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66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67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федеральный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68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областной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69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местный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70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внебюджетные источники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71</w:t>
            </w:r>
          </w:p>
        </w:tc>
        <w:tc>
          <w:tcPr>
            <w:tcW w:w="14189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72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r w:rsidRPr="00273E7E">
              <w:t>Всего по направлению «Научно-исследовательские и опытно конструкторские работы», в том числе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73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федеральный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74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областной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75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местный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76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внебюджетные источники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77</w:t>
            </w:r>
          </w:p>
        </w:tc>
        <w:tc>
          <w:tcPr>
            <w:tcW w:w="14189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rPr>
                <w:b/>
                <w:bCs/>
              </w:rPr>
              <w:t>3. Прочие нужды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78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985C77" w:rsidRDefault="00322C24" w:rsidP="004F4106">
            <w:pPr>
              <w:jc w:val="center"/>
            </w:pPr>
            <w:r>
              <w:t>9202,9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985C77" w:rsidRDefault="00322C24" w:rsidP="004F4106">
            <w:pPr>
              <w:jc w:val="center"/>
            </w:pPr>
            <w:r w:rsidRPr="00985C77">
              <w:t>2836,9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985C77" w:rsidRDefault="00322C24" w:rsidP="004F4106">
            <w:pPr>
              <w:jc w:val="center"/>
            </w:pPr>
            <w:r>
              <w:t>2876,6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985C77" w:rsidRDefault="00322C24" w:rsidP="004F4106">
            <w:pPr>
              <w:jc w:val="center"/>
            </w:pPr>
            <w:r w:rsidRPr="00985C77">
              <w:t>3489,4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79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федеральный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985C77" w:rsidRDefault="00322C24" w:rsidP="004F4106">
            <w:pPr>
              <w:jc w:val="center"/>
            </w:pPr>
            <w:r w:rsidRPr="00985C77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985C77" w:rsidRDefault="00322C24" w:rsidP="004F4106">
            <w:pPr>
              <w:jc w:val="center"/>
            </w:pPr>
            <w:r w:rsidRPr="00985C77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985C77" w:rsidRDefault="00322C24" w:rsidP="004F4106">
            <w:pPr>
              <w:jc w:val="center"/>
            </w:pPr>
            <w:r w:rsidRPr="00985C77"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985C77" w:rsidRDefault="00322C24" w:rsidP="004F4106">
            <w:pPr>
              <w:jc w:val="center"/>
            </w:pPr>
            <w:r w:rsidRPr="00985C77"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80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областной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985C77" w:rsidRDefault="00322C24" w:rsidP="004F4106">
            <w:pPr>
              <w:jc w:val="center"/>
            </w:pPr>
            <w: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985C77" w:rsidRDefault="00322C24" w:rsidP="004F4106">
            <w:pPr>
              <w:jc w:val="center"/>
            </w:pPr>
            <w:r w:rsidRPr="00985C77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985C77" w:rsidRDefault="00322C24" w:rsidP="004F4106">
            <w:pPr>
              <w:jc w:val="center"/>
            </w:pPr>
            <w: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985C77" w:rsidRDefault="00322C24" w:rsidP="004F4106">
            <w:pPr>
              <w:jc w:val="center"/>
            </w:pPr>
            <w:r w:rsidRPr="00985C77"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81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местный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985C77" w:rsidRDefault="00322C24" w:rsidP="004F4106">
            <w:pPr>
              <w:jc w:val="center"/>
            </w:pPr>
            <w:r>
              <w:t>9202,9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985C77" w:rsidRDefault="00322C24" w:rsidP="004F4106">
            <w:pPr>
              <w:jc w:val="center"/>
            </w:pPr>
            <w:r w:rsidRPr="00985C77">
              <w:t>2836,9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985C77" w:rsidRDefault="00322C24" w:rsidP="004F4106">
            <w:pPr>
              <w:jc w:val="center"/>
            </w:pPr>
            <w:r>
              <w:t>2876,6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985C77" w:rsidRDefault="00322C24" w:rsidP="004F4106">
            <w:pPr>
              <w:jc w:val="center"/>
            </w:pPr>
            <w:r w:rsidRPr="00985C77">
              <w:t>3489,4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6F2C3C" w:rsidRDefault="00322C24" w:rsidP="004F4106">
            <w:pPr>
              <w:jc w:val="center"/>
              <w:rPr>
                <w:sz w:val="20"/>
                <w:szCs w:val="20"/>
              </w:rPr>
            </w:pPr>
            <w:r w:rsidRPr="006F2C3C">
              <w:rPr>
                <w:sz w:val="20"/>
                <w:szCs w:val="20"/>
              </w:rPr>
              <w:t>9,10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82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внебюджетные источники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</w:pPr>
            <w:r w:rsidRPr="00273E7E"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</w:pPr>
            <w:r w:rsidRPr="00273E7E"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83</w:t>
            </w:r>
          </w:p>
        </w:tc>
        <w:tc>
          <w:tcPr>
            <w:tcW w:w="14189" w:type="dxa"/>
            <w:gridSpan w:val="20"/>
            <w:tcBorders>
              <w:top w:val="nil"/>
              <w:left w:val="single" w:sz="4" w:space="0" w:color="auto"/>
              <w:bottom w:val="single" w:sz="4" w:space="0" w:color="auto"/>
            </w:tcBorders>
            <w:vAlign w:val="bottom"/>
          </w:tcPr>
          <w:p w:rsidR="00322C24" w:rsidRPr="00273E7E" w:rsidRDefault="00322C24" w:rsidP="004F4106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4 мероприятие:   Показ концертов и концертных программ, иных зрелищных мероприятий, в том числе в режиме удаленного доступа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84</w:t>
            </w:r>
          </w:p>
        </w:tc>
        <w:tc>
          <w:tcPr>
            <w:tcW w:w="14189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85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86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федеральный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87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областной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88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местный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89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внебюджетные источники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90</w:t>
            </w:r>
          </w:p>
        </w:tc>
        <w:tc>
          <w:tcPr>
            <w:tcW w:w="14189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91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r w:rsidRPr="00273E7E">
              <w:t>Всего по направлению «Научно-исследовательские и опытно конструкторские работы», в том числе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92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федеральный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93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областной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94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местный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95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внебюджетные источники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96</w:t>
            </w:r>
          </w:p>
        </w:tc>
        <w:tc>
          <w:tcPr>
            <w:tcW w:w="14189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rPr>
                <w:b/>
                <w:bCs/>
              </w:rPr>
              <w:t>3. Прочие нужды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F74154" w:rsidRDefault="00322C24" w:rsidP="004F4106">
            <w:pPr>
              <w:jc w:val="center"/>
            </w:pPr>
            <w:r w:rsidRPr="00F74154">
              <w:t>97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B0627" w:rsidRDefault="00322C24" w:rsidP="004F4106">
            <w:pPr>
              <w:jc w:val="center"/>
            </w:pPr>
            <w:r>
              <w:t>25053,1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B0627" w:rsidRDefault="00322C24" w:rsidP="004F4106">
            <w:pPr>
              <w:jc w:val="center"/>
            </w:pPr>
            <w:r w:rsidRPr="004B0627">
              <w:t>7474,5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B0627" w:rsidRDefault="00322C24" w:rsidP="004F4106">
            <w:pPr>
              <w:jc w:val="center"/>
            </w:pPr>
            <w:r>
              <w:t>7983,4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B0627" w:rsidRDefault="00322C24" w:rsidP="004F4106">
            <w:pPr>
              <w:jc w:val="center"/>
            </w:pPr>
            <w:r>
              <w:t>9595,2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98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федеральный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B0627" w:rsidRDefault="00322C24" w:rsidP="004F4106">
            <w:pPr>
              <w:jc w:val="center"/>
            </w:pPr>
            <w:r w:rsidRPr="004B0627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B0627" w:rsidRDefault="00322C24" w:rsidP="004F4106">
            <w:pPr>
              <w:jc w:val="center"/>
            </w:pPr>
            <w:r w:rsidRPr="004B0627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B0627" w:rsidRDefault="00322C24" w:rsidP="004F4106">
            <w:pPr>
              <w:jc w:val="center"/>
            </w:pPr>
            <w:r w:rsidRPr="004B0627"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B0627" w:rsidRDefault="00322C24" w:rsidP="004F4106">
            <w:pPr>
              <w:jc w:val="center"/>
            </w:pPr>
            <w:r w:rsidRPr="004B0627"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99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областной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B0627" w:rsidRDefault="00322C24" w:rsidP="004F4106">
            <w:pPr>
              <w:jc w:val="center"/>
            </w:pPr>
            <w: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B0627" w:rsidRDefault="00322C24" w:rsidP="004F4106">
            <w:pPr>
              <w:jc w:val="center"/>
            </w:pPr>
            <w:r w:rsidRPr="004B0627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B0627" w:rsidRDefault="00322C24" w:rsidP="004F4106">
            <w:pPr>
              <w:jc w:val="center"/>
            </w:pPr>
            <w: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B0627" w:rsidRDefault="00322C24" w:rsidP="004F4106">
            <w:pPr>
              <w:jc w:val="center"/>
            </w:pPr>
            <w:r w:rsidRPr="004B0627"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100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местный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B0627" w:rsidRDefault="00322C24" w:rsidP="004F4106">
            <w:pPr>
              <w:jc w:val="center"/>
            </w:pPr>
            <w:r>
              <w:t>25053,1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B0627" w:rsidRDefault="00322C24" w:rsidP="004F4106">
            <w:pPr>
              <w:jc w:val="center"/>
            </w:pPr>
            <w:r w:rsidRPr="004B0627">
              <w:t>7474,5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B0627" w:rsidRDefault="00322C24" w:rsidP="004F4106">
            <w:pPr>
              <w:jc w:val="center"/>
            </w:pPr>
            <w:r>
              <w:t>7983,4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B0627" w:rsidRDefault="00322C24" w:rsidP="004F4106">
            <w:pPr>
              <w:jc w:val="center"/>
            </w:pPr>
            <w:r>
              <w:t>9595,2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6F2C3C" w:rsidRDefault="00322C24" w:rsidP="004F4106">
            <w:pPr>
              <w:jc w:val="center"/>
              <w:rPr>
                <w:sz w:val="20"/>
                <w:szCs w:val="20"/>
              </w:rPr>
            </w:pPr>
            <w:r w:rsidRPr="006F2C3C">
              <w:rPr>
                <w:sz w:val="20"/>
                <w:szCs w:val="20"/>
              </w:rPr>
              <w:t>11,12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101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внебюджетные источники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</w:pPr>
            <w:r w:rsidRPr="00273E7E"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</w:pPr>
            <w:r w:rsidRPr="00273E7E"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102</w:t>
            </w:r>
          </w:p>
        </w:tc>
        <w:tc>
          <w:tcPr>
            <w:tcW w:w="14189" w:type="dxa"/>
            <w:gridSpan w:val="2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C24" w:rsidRPr="00273E7E" w:rsidRDefault="00322C24" w:rsidP="004F4106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5 мероприятие:    Показ концертов и концертных программ, иных зрелищных мероприятий, в том числе в режиме удаленного доступа, осуществление библиотечного, библиографического и информационного обслуживания пользователей библиотеки, обеспечение доступа к закрытым спортивным объектам для свободного пользования в течение ограниченного времени, формирование и учет фондов библиотеки, организация деятельности клубных формирований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103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</w:pP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</w:pP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</w:pP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104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105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федеральный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106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областной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107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местный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108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внебюджетные источники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109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</w:pP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</w:pP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</w:pP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110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r w:rsidRPr="00273E7E">
              <w:t>Всего по направлению «Научно-исследовательские и опытно конструкторские х работы», в том числе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111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федеральный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112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областной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113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местный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114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внебюджетные источники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115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b/>
                <w:bCs/>
              </w:rPr>
              <w:t>3. Прочие нужды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</w:pP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</w:pP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</w:pP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</w:p>
        </w:tc>
      </w:tr>
      <w:tr w:rsidR="00322C24" w:rsidRPr="00273E7E">
        <w:trPr>
          <w:trHeight w:val="90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116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61449" w:rsidRDefault="00322C24" w:rsidP="004F4106">
            <w:pPr>
              <w:jc w:val="center"/>
            </w:pPr>
            <w:r>
              <w:t>16314,4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61449" w:rsidRDefault="00322C24" w:rsidP="004F4106">
            <w:pPr>
              <w:jc w:val="center"/>
            </w:pPr>
            <w:r w:rsidRPr="00461449">
              <w:t>4923,0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61449" w:rsidRDefault="00322C24" w:rsidP="004F4106">
            <w:pPr>
              <w:jc w:val="center"/>
            </w:pPr>
            <w:r>
              <w:t>5257,0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61449" w:rsidRDefault="00322C24" w:rsidP="004F4106">
            <w:pPr>
              <w:jc w:val="center"/>
            </w:pPr>
            <w:r>
              <w:t>6134,4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117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федеральный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61449" w:rsidRDefault="00322C24" w:rsidP="004F4106">
            <w:pPr>
              <w:jc w:val="center"/>
            </w:pPr>
            <w:r w:rsidRPr="00461449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61449" w:rsidRDefault="00322C24" w:rsidP="004F4106">
            <w:pPr>
              <w:jc w:val="center"/>
            </w:pPr>
            <w:r w:rsidRPr="00461449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61449" w:rsidRDefault="00322C24" w:rsidP="004F4106">
            <w:pPr>
              <w:jc w:val="center"/>
            </w:pPr>
            <w:r w:rsidRPr="00461449"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61449" w:rsidRDefault="00322C24" w:rsidP="004F4106">
            <w:pPr>
              <w:jc w:val="center"/>
            </w:pPr>
            <w:r w:rsidRPr="00461449"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118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областной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61449" w:rsidRDefault="00322C24" w:rsidP="004F4106">
            <w:pPr>
              <w:jc w:val="center"/>
            </w:pPr>
            <w: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61449" w:rsidRDefault="00322C24" w:rsidP="004F4106">
            <w:pPr>
              <w:jc w:val="center"/>
            </w:pPr>
            <w:r w:rsidRPr="00461449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61449" w:rsidRDefault="00322C24" w:rsidP="004F4106">
            <w:pPr>
              <w:jc w:val="center"/>
            </w:pPr>
            <w: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61449" w:rsidRDefault="00322C24" w:rsidP="004F4106">
            <w:pPr>
              <w:jc w:val="center"/>
            </w:pPr>
            <w:r w:rsidRPr="00461449"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119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местный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61449" w:rsidRDefault="00322C24" w:rsidP="004F4106">
            <w:pPr>
              <w:jc w:val="center"/>
            </w:pPr>
            <w:r>
              <w:t>16314,4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61449" w:rsidRDefault="00322C24" w:rsidP="004F4106">
            <w:pPr>
              <w:jc w:val="center"/>
            </w:pPr>
            <w:r w:rsidRPr="00461449">
              <w:t>4923,0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61449" w:rsidRDefault="00322C24" w:rsidP="004F4106">
            <w:pPr>
              <w:jc w:val="center"/>
            </w:pPr>
            <w:r>
              <w:t>5257,0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61449" w:rsidRDefault="00322C24" w:rsidP="004F4106">
            <w:pPr>
              <w:jc w:val="center"/>
            </w:pPr>
            <w:r>
              <w:t>6134,4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6F2C3C" w:rsidRDefault="00322C24" w:rsidP="004F4106">
            <w:pPr>
              <w:jc w:val="center"/>
              <w:rPr>
                <w:sz w:val="20"/>
                <w:szCs w:val="20"/>
              </w:rPr>
            </w:pPr>
            <w:r w:rsidRPr="006F2C3C">
              <w:rPr>
                <w:sz w:val="20"/>
                <w:szCs w:val="20"/>
              </w:rPr>
              <w:t>6,7,8,11,12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120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внебюджетные источники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</w:pPr>
            <w:r w:rsidRPr="00273E7E"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</w:pPr>
            <w:r w:rsidRPr="00273E7E"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121</w:t>
            </w:r>
          </w:p>
        </w:tc>
        <w:tc>
          <w:tcPr>
            <w:tcW w:w="14189" w:type="dxa"/>
            <w:gridSpan w:val="2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C24" w:rsidRPr="00273E7E" w:rsidRDefault="00322C24" w:rsidP="004F4106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6 мероприятие:    Организация и проведение мероприятий  в сфере культуры и искусства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122</w:t>
            </w:r>
          </w:p>
        </w:tc>
        <w:tc>
          <w:tcPr>
            <w:tcW w:w="14189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123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124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федеральный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125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областной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126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местный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127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внебюджетные источники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128</w:t>
            </w:r>
          </w:p>
        </w:tc>
        <w:tc>
          <w:tcPr>
            <w:tcW w:w="14189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129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r w:rsidRPr="00273E7E">
              <w:t>Всего по направлению «Научно-исследовательские и опытно конструкторские работы», в том числе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130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федеральный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131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областной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132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местный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133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внебюджетные источники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134</w:t>
            </w:r>
          </w:p>
        </w:tc>
        <w:tc>
          <w:tcPr>
            <w:tcW w:w="14189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rPr>
                <w:b/>
                <w:bCs/>
              </w:rPr>
              <w:t>3. Прочие нужды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135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61449" w:rsidRDefault="00322C24" w:rsidP="004F4106">
            <w:pPr>
              <w:jc w:val="center"/>
            </w:pPr>
            <w:r>
              <w:t>3916,1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61449" w:rsidRDefault="00322C24" w:rsidP="004F4106">
            <w:pPr>
              <w:jc w:val="center"/>
            </w:pPr>
            <w:r w:rsidRPr="00461449">
              <w:t>426,5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61449" w:rsidRDefault="00322C24" w:rsidP="004F4106">
            <w:pPr>
              <w:jc w:val="center"/>
            </w:pPr>
            <w:r>
              <w:t>2837,1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61449" w:rsidRDefault="00322C24" w:rsidP="004F4106">
            <w:pPr>
              <w:jc w:val="center"/>
            </w:pPr>
            <w:r w:rsidRPr="00461449">
              <w:t>6</w:t>
            </w:r>
            <w:r>
              <w:t>52,5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136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федеральный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61449" w:rsidRDefault="00322C24" w:rsidP="004F4106">
            <w:pPr>
              <w:jc w:val="center"/>
            </w:pPr>
            <w:r w:rsidRPr="00461449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61449" w:rsidRDefault="00322C24" w:rsidP="004F4106">
            <w:pPr>
              <w:jc w:val="center"/>
            </w:pPr>
            <w:r w:rsidRPr="00461449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61449" w:rsidRDefault="00322C24" w:rsidP="004F4106">
            <w:pPr>
              <w:jc w:val="center"/>
            </w:pPr>
            <w:r w:rsidRPr="00461449"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61449" w:rsidRDefault="00322C24" w:rsidP="004F4106">
            <w:pPr>
              <w:jc w:val="center"/>
            </w:pPr>
            <w:r w:rsidRPr="00461449"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137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областной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61449" w:rsidRDefault="00322C24" w:rsidP="004F4106">
            <w:pPr>
              <w:jc w:val="center"/>
            </w:pPr>
            <w: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61449" w:rsidRDefault="00322C24" w:rsidP="004F4106">
            <w:pPr>
              <w:jc w:val="center"/>
            </w:pPr>
            <w:r w:rsidRPr="00461449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61449" w:rsidRDefault="00322C24" w:rsidP="004F4106">
            <w:pPr>
              <w:jc w:val="center"/>
            </w:pPr>
            <w: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61449" w:rsidRDefault="00322C24" w:rsidP="004F4106">
            <w:pPr>
              <w:jc w:val="center"/>
            </w:pPr>
            <w:r w:rsidRPr="00461449"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138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местный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61449" w:rsidRDefault="00322C24" w:rsidP="004F4106">
            <w:pPr>
              <w:jc w:val="center"/>
            </w:pPr>
            <w:r>
              <w:t>3916,1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61449" w:rsidRDefault="00322C24" w:rsidP="004F4106">
            <w:pPr>
              <w:jc w:val="center"/>
            </w:pPr>
            <w:r w:rsidRPr="00461449">
              <w:t>426,5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61449" w:rsidRDefault="00322C24" w:rsidP="004F4106">
            <w:pPr>
              <w:jc w:val="center"/>
            </w:pPr>
            <w:r>
              <w:t>2837,1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61449" w:rsidRDefault="00322C24" w:rsidP="004F4106">
            <w:pPr>
              <w:jc w:val="center"/>
            </w:pPr>
            <w:r w:rsidRPr="00461449">
              <w:t>6</w:t>
            </w:r>
            <w:r>
              <w:t>52,5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6F2C3C" w:rsidRDefault="00322C24" w:rsidP="004F4106">
            <w:pPr>
              <w:jc w:val="center"/>
              <w:rPr>
                <w:sz w:val="20"/>
                <w:szCs w:val="20"/>
              </w:rPr>
            </w:pPr>
            <w:r w:rsidRPr="006F2C3C">
              <w:rPr>
                <w:sz w:val="20"/>
                <w:szCs w:val="20"/>
              </w:rPr>
              <w:t>11,12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139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внебюджетные источники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61449" w:rsidRDefault="00322C24" w:rsidP="004F4106">
            <w:pPr>
              <w:jc w:val="center"/>
            </w:pPr>
            <w:r w:rsidRPr="00461449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61449" w:rsidRDefault="00322C24" w:rsidP="004F4106">
            <w:pPr>
              <w:jc w:val="center"/>
            </w:pPr>
            <w:r w:rsidRPr="00461449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61449" w:rsidRDefault="00322C24" w:rsidP="004F4106">
            <w:pPr>
              <w:jc w:val="center"/>
            </w:pPr>
            <w:r w:rsidRPr="00461449"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461449" w:rsidRDefault="00322C24" w:rsidP="004F4106">
            <w:pPr>
              <w:jc w:val="center"/>
            </w:pPr>
            <w:r w:rsidRPr="00461449"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140</w:t>
            </w:r>
          </w:p>
        </w:tc>
        <w:tc>
          <w:tcPr>
            <w:tcW w:w="14189" w:type="dxa"/>
            <w:gridSpan w:val="2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C24" w:rsidRPr="00273E7E" w:rsidRDefault="00322C24" w:rsidP="004F4106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7 мероприятие:   Организационное, методическое и информационное обеспечение исполнения полномочий по решению вопросов местного значения в сфере культуры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141</w:t>
            </w:r>
          </w:p>
        </w:tc>
        <w:tc>
          <w:tcPr>
            <w:tcW w:w="14189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142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143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федеральный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144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областной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145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местный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146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внебюджетные источники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147</w:t>
            </w:r>
          </w:p>
        </w:tc>
        <w:tc>
          <w:tcPr>
            <w:tcW w:w="14189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148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r w:rsidRPr="00273E7E">
              <w:t>Всего по направлению «Научно-исследовательские и опытно конструкторские работы», в том числе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149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федеральный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150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областной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151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местный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152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внебюджетные источники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153</w:t>
            </w:r>
          </w:p>
        </w:tc>
        <w:tc>
          <w:tcPr>
            <w:tcW w:w="14189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rPr>
                <w:b/>
                <w:bCs/>
              </w:rPr>
              <w:t>3. Прочие нужды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154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6985,6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2211,4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2332,4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2441,8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155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федеральный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156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областной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157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местный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6985,6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2211,4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2332,4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2441,8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</w:p>
          <w:p w:rsidR="00322C24" w:rsidRPr="006F2C3C" w:rsidRDefault="00322C24" w:rsidP="004F4106">
            <w:pPr>
              <w:jc w:val="center"/>
              <w:rPr>
                <w:sz w:val="20"/>
                <w:szCs w:val="20"/>
              </w:rPr>
            </w:pPr>
            <w:r w:rsidRPr="006F2C3C">
              <w:rPr>
                <w:sz w:val="20"/>
                <w:szCs w:val="20"/>
              </w:rPr>
              <w:t>11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158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внебюджетные источники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</w:pP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</w:pP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</w:pP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</w:pP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159</w:t>
            </w:r>
          </w:p>
        </w:tc>
        <w:tc>
          <w:tcPr>
            <w:tcW w:w="14189" w:type="dxa"/>
            <w:gridSpan w:val="2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C24" w:rsidRPr="00273E7E" w:rsidRDefault="00322C24" w:rsidP="004F4106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8 мероприятие:   Организация бухгалтерского учета муниципальных учреждений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160</w:t>
            </w:r>
          </w:p>
        </w:tc>
        <w:tc>
          <w:tcPr>
            <w:tcW w:w="14189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161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162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федеральный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163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областной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164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местный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165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внебюджетные источники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166</w:t>
            </w:r>
          </w:p>
        </w:tc>
        <w:tc>
          <w:tcPr>
            <w:tcW w:w="14189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167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r w:rsidRPr="00273E7E">
              <w:t>Всего по направлению «Научно-исследовательские и опытно конструкторские работы», в том числе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168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федеральный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169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областной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170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местный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171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внебюджетные источники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172</w:t>
            </w:r>
          </w:p>
        </w:tc>
        <w:tc>
          <w:tcPr>
            <w:tcW w:w="14189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rPr>
                <w:b/>
                <w:bCs/>
              </w:rPr>
              <w:t>3. Прочие нужды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173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7223,</w:t>
            </w:r>
            <w:r>
              <w:t>0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2055,7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2110,6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3056,</w:t>
            </w:r>
            <w:r>
              <w:t>7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  <w:rPr>
                <w:sz w:val="20"/>
                <w:szCs w:val="20"/>
              </w:rPr>
            </w:pPr>
            <w:r w:rsidRPr="00FF6750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174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федеральный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  <w:rPr>
                <w:sz w:val="20"/>
                <w:szCs w:val="20"/>
              </w:rPr>
            </w:pPr>
            <w:r w:rsidRPr="00FF6750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175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областной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FF6750" w:rsidRDefault="00322C24" w:rsidP="004F4106">
            <w:pPr>
              <w:jc w:val="center"/>
            </w:pPr>
            <w:r w:rsidRPr="00FF6750"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176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местный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7223,</w:t>
            </w:r>
            <w:r>
              <w:t>0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2055,7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2110,6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3056,</w:t>
            </w:r>
            <w:r>
              <w:t>7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FF6750" w:rsidRDefault="00322C24" w:rsidP="004F4106">
            <w:pPr>
              <w:jc w:val="center"/>
            </w:pP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177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внебюджетные источники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FF6750" w:rsidRDefault="00322C24" w:rsidP="004F4106">
            <w:pPr>
              <w:jc w:val="center"/>
            </w:pPr>
            <w:r w:rsidRPr="00FF6750"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178</w:t>
            </w:r>
          </w:p>
        </w:tc>
        <w:tc>
          <w:tcPr>
            <w:tcW w:w="14189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rPr>
                <w:b/>
                <w:bCs/>
              </w:rPr>
              <w:t>9 мероприятие:   Прочие мероприятия, направленные на обеспечение деятельности муниципальных учреждений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179</w:t>
            </w:r>
          </w:p>
        </w:tc>
        <w:tc>
          <w:tcPr>
            <w:tcW w:w="14189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180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181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федеральный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182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областной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183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местный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184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внебюджетные источники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185</w:t>
            </w:r>
          </w:p>
        </w:tc>
        <w:tc>
          <w:tcPr>
            <w:tcW w:w="14189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186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r w:rsidRPr="00273E7E">
              <w:t>Всего по направлению «Научно-исследовательские и опытно конструкторские работы», в том числе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187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федеральный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188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областной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189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местный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190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внебюджетные источники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191</w:t>
            </w:r>
          </w:p>
        </w:tc>
        <w:tc>
          <w:tcPr>
            <w:tcW w:w="14189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rPr>
                <w:b/>
                <w:bCs/>
              </w:rPr>
              <w:t>3. Прочие нужды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192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672EF6" w:rsidRDefault="00322C24" w:rsidP="0062598C">
            <w:pPr>
              <w:jc w:val="center"/>
              <w:rPr>
                <w:color w:val="FF0000"/>
              </w:rPr>
            </w:pPr>
            <w:r w:rsidRPr="00672EF6">
              <w:rPr>
                <w:color w:val="FF0000"/>
              </w:rPr>
              <w:t>1990,6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>
              <w:t>1086,7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756,7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CA6C6F" w:rsidRDefault="00322C24" w:rsidP="004F4106">
            <w:pPr>
              <w:jc w:val="center"/>
              <w:rPr>
                <w:color w:val="FF0000"/>
              </w:rPr>
            </w:pPr>
            <w:r w:rsidRPr="00CA6C6F">
              <w:rPr>
                <w:color w:val="FF0000"/>
              </w:rPr>
              <w:t>147,2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193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федеральный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194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областной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62598C" w:rsidRDefault="00322C24" w:rsidP="004F4106">
            <w:pPr>
              <w:jc w:val="center"/>
              <w:rPr>
                <w:color w:val="FF0000"/>
              </w:rPr>
            </w:pPr>
            <w:r w:rsidRPr="0062598C">
              <w:rPr>
                <w:color w:val="FF0000"/>
              </w:rPr>
              <w:t>60,5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CA6C6F" w:rsidRDefault="00322C24" w:rsidP="004F4106">
            <w:pPr>
              <w:jc w:val="center"/>
            </w:pPr>
            <w:r w:rsidRPr="00CA6C6F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62598C">
              <w:rPr>
                <w:color w:val="FF0000"/>
              </w:rPr>
              <w:t>60,5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195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местный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1930,1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1086,7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756,7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86,7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6F2C3C" w:rsidRDefault="00322C24" w:rsidP="004F4106">
            <w:pPr>
              <w:jc w:val="center"/>
              <w:rPr>
                <w:sz w:val="20"/>
                <w:szCs w:val="20"/>
              </w:rPr>
            </w:pPr>
            <w:r w:rsidRPr="006F2C3C">
              <w:rPr>
                <w:sz w:val="20"/>
                <w:szCs w:val="20"/>
              </w:rPr>
              <w:t>11,12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 w:rsidRPr="00273E7E">
              <w:t>196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внебюджетные источники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</w:pPr>
            <w:r w:rsidRPr="00273E7E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</w:pPr>
            <w:r w:rsidRPr="00273E7E"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</w:pPr>
            <w:r w:rsidRPr="00273E7E"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4762D8" w:rsidRDefault="00322C24" w:rsidP="004F4106">
            <w:pPr>
              <w:jc w:val="center"/>
            </w:pPr>
            <w:r w:rsidRPr="004762D8">
              <w:t>197</w:t>
            </w:r>
          </w:p>
        </w:tc>
        <w:tc>
          <w:tcPr>
            <w:tcW w:w="14189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322C24" w:rsidRPr="004762D8" w:rsidRDefault="00322C24" w:rsidP="004F4106">
            <w:pPr>
              <w:jc w:val="center"/>
              <w:rPr>
                <w:b/>
                <w:bCs/>
              </w:rPr>
            </w:pPr>
            <w:r w:rsidRPr="004762D8">
              <w:rPr>
                <w:b/>
                <w:bCs/>
              </w:rPr>
              <w:t>10 мероприятие:   Укрепление и развитие материально-технической базы</w:t>
            </w:r>
          </w:p>
          <w:p w:rsidR="00322C24" w:rsidRPr="004762D8" w:rsidRDefault="00322C24" w:rsidP="004F4106">
            <w:pPr>
              <w:jc w:val="center"/>
            </w:pPr>
            <w:r w:rsidRPr="004762D8">
              <w:rPr>
                <w:b/>
                <w:bCs/>
              </w:rPr>
              <w:t xml:space="preserve"> учреждений культуры и дополнительного образования городского округа Верхний Тагил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4762D8" w:rsidRDefault="00322C24" w:rsidP="004F4106">
            <w:pPr>
              <w:jc w:val="center"/>
            </w:pPr>
            <w:r w:rsidRPr="004762D8">
              <w:t>198</w:t>
            </w:r>
          </w:p>
        </w:tc>
        <w:tc>
          <w:tcPr>
            <w:tcW w:w="14189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4762D8" w:rsidRDefault="00322C24" w:rsidP="004F4106">
            <w:pPr>
              <w:jc w:val="center"/>
            </w:pPr>
            <w:r w:rsidRPr="004762D8">
              <w:rPr>
                <w:b/>
                <w:bCs/>
              </w:rPr>
              <w:t>1. Капитальные вложения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>
              <w:t>199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>
              <w:t>200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федеральный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>
              <w:t>201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областной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>
              <w:t>202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местный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>
              <w:t>203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внебюджетные источники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>
              <w:t>204</w:t>
            </w:r>
          </w:p>
        </w:tc>
        <w:tc>
          <w:tcPr>
            <w:tcW w:w="14189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>
              <w:t>205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r w:rsidRPr="00273E7E">
              <w:t>Всего по направлению «Научно-исследовательские и опытно конструкторские работы», в том числе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>
              <w:t>206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федеральный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>
              <w:t>207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областной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>
              <w:t>208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местный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>
              <w:t>209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внебюджетные источники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>
              <w:t>210</w:t>
            </w:r>
          </w:p>
        </w:tc>
        <w:tc>
          <w:tcPr>
            <w:tcW w:w="14189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rPr>
                <w:b/>
                <w:bCs/>
              </w:rPr>
              <w:t>3. Прочие нужды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>
              <w:t>211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672EF6" w:rsidRDefault="00322C24" w:rsidP="004F4106">
            <w:pPr>
              <w:jc w:val="center"/>
              <w:rPr>
                <w:color w:val="FF0000"/>
              </w:rPr>
            </w:pPr>
            <w:r>
              <w:t>26207,8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15807,4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>
              <w:t>4777,3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672EF6" w:rsidRDefault="00322C24" w:rsidP="004F4106">
            <w:pPr>
              <w:jc w:val="center"/>
              <w:rPr>
                <w:color w:val="FF0000"/>
              </w:rPr>
            </w:pPr>
            <w:r w:rsidRPr="00FF6750">
              <w:t>5623,1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  <w:rPr>
                <w:sz w:val="20"/>
                <w:szCs w:val="20"/>
              </w:rPr>
            </w:pPr>
            <w:r w:rsidRPr="00FF6750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>
              <w:t>212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федеральный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  <w:rPr>
                <w:sz w:val="20"/>
                <w:szCs w:val="20"/>
              </w:rPr>
            </w:pPr>
            <w:r w:rsidRPr="00FF6750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>
              <w:t>213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областной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672EF6" w:rsidRDefault="00322C24" w:rsidP="004F4106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CA6C6F" w:rsidRDefault="00322C24" w:rsidP="00CA6C6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FF6750" w:rsidRDefault="00322C24" w:rsidP="004F4106">
            <w:pPr>
              <w:jc w:val="center"/>
            </w:pPr>
            <w:r w:rsidRPr="00FF6750">
              <w:t>Х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>
              <w:t>214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местный бюджет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>
              <w:t>26207,8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15807,4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>
              <w:t>4777,3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5623,1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FF6750" w:rsidRDefault="00322C24" w:rsidP="004F4106">
            <w:pPr>
              <w:jc w:val="center"/>
              <w:rPr>
                <w:sz w:val="20"/>
                <w:szCs w:val="20"/>
              </w:rPr>
            </w:pPr>
            <w:r w:rsidRPr="00FF6750">
              <w:rPr>
                <w:sz w:val="20"/>
                <w:szCs w:val="20"/>
              </w:rPr>
              <w:t>11,12</w:t>
            </w:r>
          </w:p>
        </w:tc>
      </w:tr>
      <w:tr w:rsidR="00322C24" w:rsidRPr="00273E7E">
        <w:trPr>
          <w:trHeight w:val="184"/>
        </w:trPr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>
              <w:t>215</w:t>
            </w: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внебюджетные источники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14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FF6750" w:rsidRDefault="00322C24" w:rsidP="004F4106">
            <w:pPr>
              <w:jc w:val="center"/>
            </w:pPr>
            <w:r w:rsidRPr="00FF6750">
              <w:t>Х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A9603A" w:rsidRDefault="00322C24" w:rsidP="00263FC2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216</w:t>
            </w:r>
          </w:p>
        </w:tc>
        <w:tc>
          <w:tcPr>
            <w:tcW w:w="1418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322C24" w:rsidRPr="005D1430" w:rsidRDefault="00322C24" w:rsidP="00263FC2">
            <w:pPr>
              <w:jc w:val="center"/>
              <w:rPr>
                <w:color w:val="FF0000"/>
              </w:rPr>
            </w:pPr>
            <w:r w:rsidRPr="005D1430">
              <w:rPr>
                <w:b/>
                <w:bCs/>
                <w:color w:val="FF0000"/>
              </w:rPr>
              <w:t>11 мероприятие:   Мероприятия, направленные на расходы  по пошиву и приобретению сценической одежды, обуви, музыкальных инструментов,  специального оборудования, инвентаря и транспортных средств для коллективов самодеятельного народного творчества, работающих на бесплатной основе в муниципальных учреждениях культурно-досугового типа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263FC2">
            <w:pPr>
              <w:jc w:val="center"/>
            </w:pPr>
            <w:r>
              <w:t>217</w:t>
            </w:r>
          </w:p>
        </w:tc>
        <w:tc>
          <w:tcPr>
            <w:tcW w:w="1418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263FC2">
            <w:pPr>
              <w:jc w:val="center"/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263FC2">
            <w:pPr>
              <w:jc w:val="center"/>
            </w:pPr>
            <w:r>
              <w:t>218</w:t>
            </w:r>
          </w:p>
        </w:tc>
        <w:tc>
          <w:tcPr>
            <w:tcW w:w="48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263FC2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2C24" w:rsidRPr="00273E7E" w:rsidRDefault="00322C24" w:rsidP="00263FC2"/>
        </w:tc>
        <w:tc>
          <w:tcPr>
            <w:tcW w:w="15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2C24" w:rsidRPr="00273E7E" w:rsidRDefault="00322C24" w:rsidP="00263FC2"/>
        </w:tc>
        <w:tc>
          <w:tcPr>
            <w:tcW w:w="151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2C24" w:rsidRPr="00273E7E" w:rsidRDefault="00322C24" w:rsidP="00263FC2"/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2C24" w:rsidRPr="00273E7E" w:rsidRDefault="00322C24" w:rsidP="00263FC2"/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2C24" w:rsidRPr="00273E7E" w:rsidRDefault="00322C24" w:rsidP="00263FC2"/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263FC2">
            <w:pPr>
              <w:jc w:val="center"/>
            </w:pPr>
            <w:r>
              <w:t>219</w:t>
            </w:r>
          </w:p>
        </w:tc>
        <w:tc>
          <w:tcPr>
            <w:tcW w:w="48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263FC2">
            <w:r w:rsidRPr="00273E7E">
              <w:t>федеральный бюджет</w:t>
            </w:r>
          </w:p>
        </w:tc>
        <w:tc>
          <w:tcPr>
            <w:tcW w:w="15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15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151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263FC2">
            <w:pPr>
              <w:jc w:val="center"/>
            </w:pPr>
            <w:r>
              <w:t>220</w:t>
            </w:r>
          </w:p>
        </w:tc>
        <w:tc>
          <w:tcPr>
            <w:tcW w:w="48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263FC2">
            <w:r w:rsidRPr="00273E7E">
              <w:t>областной бюджет</w:t>
            </w:r>
          </w:p>
        </w:tc>
        <w:tc>
          <w:tcPr>
            <w:tcW w:w="15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15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151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263FC2">
            <w:pPr>
              <w:jc w:val="center"/>
            </w:pPr>
            <w:r>
              <w:t>221</w:t>
            </w:r>
          </w:p>
        </w:tc>
        <w:tc>
          <w:tcPr>
            <w:tcW w:w="48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263FC2">
            <w:r w:rsidRPr="00273E7E">
              <w:t>местный бюджет</w:t>
            </w:r>
          </w:p>
        </w:tc>
        <w:tc>
          <w:tcPr>
            <w:tcW w:w="15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15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151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263FC2">
            <w:pPr>
              <w:jc w:val="center"/>
            </w:pPr>
            <w:r>
              <w:t>222</w:t>
            </w:r>
          </w:p>
        </w:tc>
        <w:tc>
          <w:tcPr>
            <w:tcW w:w="1418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263FC2">
            <w:r w:rsidRPr="00273E7E">
              <w:t>внебюджетные источники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263FC2">
            <w:pPr>
              <w:jc w:val="center"/>
            </w:pPr>
            <w:r>
              <w:t>223</w:t>
            </w:r>
          </w:p>
        </w:tc>
        <w:tc>
          <w:tcPr>
            <w:tcW w:w="1418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263FC2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263FC2">
            <w:pPr>
              <w:jc w:val="center"/>
            </w:pPr>
            <w:r>
              <w:t>224</w:t>
            </w:r>
          </w:p>
        </w:tc>
        <w:tc>
          <w:tcPr>
            <w:tcW w:w="48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263FC2">
            <w:r w:rsidRPr="00273E7E">
              <w:t>Всего по направлению «Научно-исследовательские и опытно конструкторские работы», в том числе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2C24" w:rsidRPr="00273E7E" w:rsidRDefault="00322C24" w:rsidP="00263FC2"/>
        </w:tc>
        <w:tc>
          <w:tcPr>
            <w:tcW w:w="15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2C24" w:rsidRPr="00273E7E" w:rsidRDefault="00322C24" w:rsidP="00263FC2"/>
        </w:tc>
        <w:tc>
          <w:tcPr>
            <w:tcW w:w="150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2C24" w:rsidRPr="00273E7E" w:rsidRDefault="00322C24" w:rsidP="00263FC2"/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2C24" w:rsidRPr="00273E7E" w:rsidRDefault="00322C24" w:rsidP="00263FC2"/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2C24" w:rsidRPr="00273E7E" w:rsidRDefault="00322C24" w:rsidP="00263FC2"/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263FC2">
            <w:pPr>
              <w:jc w:val="center"/>
            </w:pPr>
            <w:r>
              <w:t>225</w:t>
            </w:r>
          </w:p>
        </w:tc>
        <w:tc>
          <w:tcPr>
            <w:tcW w:w="48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263FC2">
            <w:r w:rsidRPr="00273E7E">
              <w:t>федеральный бюджет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15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150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263FC2">
            <w:pPr>
              <w:jc w:val="center"/>
            </w:pPr>
            <w:r>
              <w:t>226</w:t>
            </w:r>
          </w:p>
        </w:tc>
        <w:tc>
          <w:tcPr>
            <w:tcW w:w="48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263FC2">
            <w:r w:rsidRPr="00273E7E">
              <w:t>областной бюджет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15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150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263FC2">
            <w:pPr>
              <w:jc w:val="center"/>
            </w:pPr>
            <w:r>
              <w:t>227</w:t>
            </w:r>
          </w:p>
        </w:tc>
        <w:tc>
          <w:tcPr>
            <w:tcW w:w="48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263FC2">
            <w:r w:rsidRPr="00273E7E">
              <w:t>местный бюджет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15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150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263FC2">
            <w:pPr>
              <w:jc w:val="center"/>
            </w:pPr>
            <w:r>
              <w:t>228</w:t>
            </w:r>
          </w:p>
        </w:tc>
        <w:tc>
          <w:tcPr>
            <w:tcW w:w="48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263FC2">
            <w:r w:rsidRPr="00273E7E">
              <w:t>внебюджетные источники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15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150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263FC2">
            <w:pPr>
              <w:jc w:val="center"/>
            </w:pPr>
            <w:r>
              <w:t>229</w:t>
            </w:r>
          </w:p>
        </w:tc>
        <w:tc>
          <w:tcPr>
            <w:tcW w:w="1418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263FC2">
            <w:pPr>
              <w:jc w:val="center"/>
            </w:pPr>
            <w:r w:rsidRPr="00273E7E">
              <w:rPr>
                <w:b/>
                <w:bCs/>
              </w:rPr>
              <w:t>3. Прочие нужды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263FC2">
            <w:pPr>
              <w:jc w:val="center"/>
            </w:pPr>
            <w:r>
              <w:t>230</w:t>
            </w:r>
          </w:p>
        </w:tc>
        <w:tc>
          <w:tcPr>
            <w:tcW w:w="48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263FC2">
            <w:r w:rsidRPr="00273E7E">
              <w:t>Всего по направлению «Прочие нужды», в том числе</w:t>
            </w:r>
          </w:p>
        </w:tc>
        <w:tc>
          <w:tcPr>
            <w:tcW w:w="15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4130E3" w:rsidRDefault="00322C24" w:rsidP="00263FC2">
            <w:pPr>
              <w:jc w:val="center"/>
              <w:rPr>
                <w:color w:val="FF0000"/>
              </w:rPr>
            </w:pPr>
            <w:r w:rsidRPr="004130E3">
              <w:rPr>
                <w:color w:val="FF0000"/>
              </w:rPr>
              <w:t>500,0</w:t>
            </w:r>
          </w:p>
        </w:tc>
        <w:tc>
          <w:tcPr>
            <w:tcW w:w="15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>
            <w:pPr>
              <w:jc w:val="center"/>
            </w:pPr>
            <w:r>
              <w:t>-</w:t>
            </w:r>
          </w:p>
        </w:tc>
        <w:tc>
          <w:tcPr>
            <w:tcW w:w="151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>
            <w:pPr>
              <w:jc w:val="center"/>
            </w:pPr>
            <w:r>
              <w:t>-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4130E3" w:rsidRDefault="00322C24" w:rsidP="00263FC2">
            <w:pPr>
              <w:jc w:val="center"/>
              <w:rPr>
                <w:color w:val="FF0000"/>
              </w:rPr>
            </w:pPr>
            <w:r w:rsidRPr="004130E3">
              <w:rPr>
                <w:color w:val="FF0000"/>
              </w:rPr>
              <w:t>500,0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2C24" w:rsidRPr="00273E7E" w:rsidRDefault="00322C24" w:rsidP="00263FC2"/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263FC2">
            <w:pPr>
              <w:jc w:val="center"/>
            </w:pPr>
            <w:r>
              <w:t>231</w:t>
            </w:r>
          </w:p>
        </w:tc>
        <w:tc>
          <w:tcPr>
            <w:tcW w:w="48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263FC2">
            <w:r w:rsidRPr="00273E7E">
              <w:t>федеральный бюджет</w:t>
            </w:r>
          </w:p>
        </w:tc>
        <w:tc>
          <w:tcPr>
            <w:tcW w:w="15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4130E3" w:rsidRDefault="00322C24" w:rsidP="00263FC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-</w:t>
            </w:r>
          </w:p>
        </w:tc>
        <w:tc>
          <w:tcPr>
            <w:tcW w:w="15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4130E3">
            <w:pPr>
              <w:jc w:val="center"/>
            </w:pPr>
            <w:r>
              <w:t>-</w:t>
            </w:r>
          </w:p>
        </w:tc>
        <w:tc>
          <w:tcPr>
            <w:tcW w:w="151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4130E3">
            <w:pPr>
              <w:jc w:val="center"/>
            </w:pPr>
            <w:r>
              <w:t>-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4130E3" w:rsidRDefault="00322C24" w:rsidP="004130E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-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263FC2">
            <w:pPr>
              <w:jc w:val="center"/>
            </w:pPr>
            <w:r>
              <w:t>232</w:t>
            </w:r>
          </w:p>
        </w:tc>
        <w:tc>
          <w:tcPr>
            <w:tcW w:w="48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263FC2">
            <w:r w:rsidRPr="00273E7E">
              <w:t>областной бюджет</w:t>
            </w:r>
          </w:p>
        </w:tc>
        <w:tc>
          <w:tcPr>
            <w:tcW w:w="15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4130E3" w:rsidRDefault="00322C24" w:rsidP="00263FC2">
            <w:pPr>
              <w:jc w:val="center"/>
              <w:rPr>
                <w:color w:val="FF0000"/>
              </w:rPr>
            </w:pPr>
            <w:r w:rsidRPr="004130E3">
              <w:rPr>
                <w:color w:val="FF0000"/>
              </w:rPr>
              <w:t>500,0</w:t>
            </w:r>
          </w:p>
        </w:tc>
        <w:tc>
          <w:tcPr>
            <w:tcW w:w="15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4130E3">
            <w:pPr>
              <w:jc w:val="center"/>
            </w:pPr>
            <w:r>
              <w:t>-</w:t>
            </w:r>
          </w:p>
        </w:tc>
        <w:tc>
          <w:tcPr>
            <w:tcW w:w="151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4130E3">
            <w:pPr>
              <w:jc w:val="center"/>
            </w:pPr>
            <w:r>
              <w:t>-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4130E3" w:rsidRDefault="00322C24" w:rsidP="004130E3">
            <w:pPr>
              <w:jc w:val="center"/>
              <w:rPr>
                <w:color w:val="FF0000"/>
              </w:rPr>
            </w:pPr>
            <w:r w:rsidRPr="004130E3">
              <w:rPr>
                <w:color w:val="FF0000"/>
              </w:rPr>
              <w:t>500,0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263FC2">
            <w:pPr>
              <w:jc w:val="center"/>
            </w:pPr>
            <w:r>
              <w:t>233</w:t>
            </w:r>
          </w:p>
        </w:tc>
        <w:tc>
          <w:tcPr>
            <w:tcW w:w="48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263FC2">
            <w:r w:rsidRPr="00273E7E">
              <w:t>местный бюджет</w:t>
            </w:r>
          </w:p>
        </w:tc>
        <w:tc>
          <w:tcPr>
            <w:tcW w:w="15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4130E3">
            <w:pPr>
              <w:jc w:val="center"/>
            </w:pPr>
            <w:r>
              <w:t>-</w:t>
            </w:r>
          </w:p>
        </w:tc>
        <w:tc>
          <w:tcPr>
            <w:tcW w:w="15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4130E3">
            <w:pPr>
              <w:jc w:val="center"/>
            </w:pPr>
            <w:r>
              <w:t>-</w:t>
            </w:r>
          </w:p>
        </w:tc>
        <w:tc>
          <w:tcPr>
            <w:tcW w:w="151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4130E3">
            <w:pPr>
              <w:jc w:val="center"/>
            </w:pPr>
            <w:r>
              <w:t>-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4130E3">
            <w:pPr>
              <w:jc w:val="center"/>
            </w:pPr>
            <w:r>
              <w:t>-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263FC2">
            <w:pPr>
              <w:jc w:val="center"/>
            </w:pPr>
            <w:r>
              <w:t>234</w:t>
            </w:r>
          </w:p>
        </w:tc>
        <w:tc>
          <w:tcPr>
            <w:tcW w:w="48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263FC2">
            <w:r w:rsidRPr="00273E7E">
              <w:t>внебюджетные источники</w:t>
            </w:r>
          </w:p>
        </w:tc>
        <w:tc>
          <w:tcPr>
            <w:tcW w:w="15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4130E3">
            <w:pPr>
              <w:jc w:val="center"/>
            </w:pPr>
            <w:r>
              <w:t>-</w:t>
            </w:r>
          </w:p>
        </w:tc>
        <w:tc>
          <w:tcPr>
            <w:tcW w:w="15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4130E3">
            <w:pPr>
              <w:jc w:val="center"/>
            </w:pPr>
            <w:r>
              <w:t>-</w:t>
            </w:r>
          </w:p>
        </w:tc>
        <w:tc>
          <w:tcPr>
            <w:tcW w:w="151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4130E3">
            <w:pPr>
              <w:jc w:val="center"/>
            </w:pPr>
            <w:r>
              <w:t>-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4130E3">
            <w:pPr>
              <w:jc w:val="center"/>
            </w:pPr>
            <w:r>
              <w:t>-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A9603A" w:rsidRDefault="00322C24" w:rsidP="00263FC2">
            <w:pPr>
              <w:jc w:val="center"/>
              <w:rPr>
                <w:highlight w:val="yellow"/>
              </w:rPr>
            </w:pPr>
            <w:r w:rsidRPr="001939CB">
              <w:t>235</w:t>
            </w:r>
          </w:p>
        </w:tc>
        <w:tc>
          <w:tcPr>
            <w:tcW w:w="1418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322C24" w:rsidRPr="000F4BBF" w:rsidRDefault="00322C24" w:rsidP="00263FC2">
            <w:pPr>
              <w:jc w:val="center"/>
              <w:rPr>
                <w:color w:val="FF0000"/>
              </w:rPr>
            </w:pPr>
            <w:r w:rsidRPr="000F4BBF">
              <w:rPr>
                <w:b/>
                <w:bCs/>
                <w:color w:val="FF0000"/>
              </w:rPr>
              <w:t>12 мероприятие:   Мероприятия, направленные на направленные оснащение кинотеатров необходимым оборудованием для осуществления кинопоказов с подготовленным субтитрированием и тифлокомментированием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263FC2">
            <w:pPr>
              <w:jc w:val="center"/>
            </w:pPr>
            <w:r>
              <w:t>236</w:t>
            </w:r>
          </w:p>
        </w:tc>
        <w:tc>
          <w:tcPr>
            <w:tcW w:w="1418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263FC2">
            <w:pPr>
              <w:jc w:val="center"/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263FC2">
            <w:pPr>
              <w:jc w:val="center"/>
            </w:pPr>
            <w:r>
              <w:t>237</w:t>
            </w:r>
          </w:p>
        </w:tc>
        <w:tc>
          <w:tcPr>
            <w:tcW w:w="488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263FC2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2C24" w:rsidRPr="00273E7E" w:rsidRDefault="00322C24" w:rsidP="00263FC2"/>
        </w:tc>
        <w:tc>
          <w:tcPr>
            <w:tcW w:w="15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2C24" w:rsidRPr="00273E7E" w:rsidRDefault="00322C24" w:rsidP="00263FC2"/>
        </w:tc>
        <w:tc>
          <w:tcPr>
            <w:tcW w:w="14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2C24" w:rsidRPr="00273E7E" w:rsidRDefault="00322C24" w:rsidP="00263FC2"/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2C24" w:rsidRPr="00273E7E" w:rsidRDefault="00322C24" w:rsidP="00263FC2"/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2C24" w:rsidRPr="00273E7E" w:rsidRDefault="00322C24" w:rsidP="00263FC2"/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263FC2">
            <w:pPr>
              <w:jc w:val="center"/>
            </w:pPr>
            <w:r>
              <w:t>238</w:t>
            </w:r>
          </w:p>
        </w:tc>
        <w:tc>
          <w:tcPr>
            <w:tcW w:w="488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263FC2">
            <w:r w:rsidRPr="00273E7E">
              <w:t>федеральный бюджет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15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14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263FC2">
            <w:pPr>
              <w:jc w:val="center"/>
            </w:pPr>
            <w:r>
              <w:t>239</w:t>
            </w:r>
          </w:p>
        </w:tc>
        <w:tc>
          <w:tcPr>
            <w:tcW w:w="488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263FC2">
            <w:r w:rsidRPr="00273E7E">
              <w:t>областной бюджет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15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14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263FC2">
            <w:pPr>
              <w:jc w:val="center"/>
            </w:pPr>
            <w:r>
              <w:t>240</w:t>
            </w:r>
          </w:p>
        </w:tc>
        <w:tc>
          <w:tcPr>
            <w:tcW w:w="488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263FC2">
            <w:r w:rsidRPr="00273E7E">
              <w:t>местный бюджет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15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14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263FC2">
            <w:pPr>
              <w:jc w:val="center"/>
            </w:pPr>
            <w:r>
              <w:t>241</w:t>
            </w:r>
          </w:p>
        </w:tc>
        <w:tc>
          <w:tcPr>
            <w:tcW w:w="1418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263FC2">
            <w:r w:rsidRPr="00273E7E">
              <w:t>внебюджетные источники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263FC2">
            <w:pPr>
              <w:jc w:val="center"/>
            </w:pPr>
            <w:r>
              <w:t>242</w:t>
            </w:r>
          </w:p>
        </w:tc>
        <w:tc>
          <w:tcPr>
            <w:tcW w:w="1418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263FC2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263FC2">
            <w:pPr>
              <w:jc w:val="center"/>
            </w:pPr>
            <w:r>
              <w:t>243</w:t>
            </w:r>
          </w:p>
        </w:tc>
        <w:tc>
          <w:tcPr>
            <w:tcW w:w="1418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263FC2">
            <w:r w:rsidRPr="00273E7E">
              <w:t>Всего по направлению «Научно-исследовательские и опытно конструкторские работы», в том числе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263FC2">
            <w:pPr>
              <w:jc w:val="center"/>
            </w:pPr>
            <w:r>
              <w:t>244</w:t>
            </w:r>
          </w:p>
        </w:tc>
        <w:tc>
          <w:tcPr>
            <w:tcW w:w="1418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263FC2">
            <w:r w:rsidRPr="00273E7E">
              <w:t>федеральный бюджет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263FC2">
            <w:pPr>
              <w:jc w:val="center"/>
            </w:pPr>
            <w:r>
              <w:t>245</w:t>
            </w:r>
          </w:p>
        </w:tc>
        <w:tc>
          <w:tcPr>
            <w:tcW w:w="48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263FC2">
            <w:r w:rsidRPr="00273E7E">
              <w:t>областной бюджет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15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14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263FC2">
            <w:pPr>
              <w:jc w:val="center"/>
            </w:pPr>
            <w:r>
              <w:t>246</w:t>
            </w:r>
          </w:p>
        </w:tc>
        <w:tc>
          <w:tcPr>
            <w:tcW w:w="48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263FC2">
            <w:r w:rsidRPr="00273E7E">
              <w:t>местный бюджет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15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14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263FC2">
            <w:pPr>
              <w:jc w:val="center"/>
            </w:pPr>
            <w:r>
              <w:t>247</w:t>
            </w:r>
          </w:p>
        </w:tc>
        <w:tc>
          <w:tcPr>
            <w:tcW w:w="48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263FC2">
            <w:r w:rsidRPr="00273E7E">
              <w:t>внебюджетные источники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15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14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263FC2">
            <w:pPr>
              <w:jc w:val="center"/>
            </w:pPr>
            <w:r>
              <w:t>248</w:t>
            </w:r>
          </w:p>
        </w:tc>
        <w:tc>
          <w:tcPr>
            <w:tcW w:w="1418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263FC2">
            <w:pPr>
              <w:jc w:val="center"/>
            </w:pPr>
            <w:r w:rsidRPr="00273E7E">
              <w:rPr>
                <w:b/>
                <w:bCs/>
              </w:rPr>
              <w:t>3. Прочие нужды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263FC2">
            <w:pPr>
              <w:jc w:val="center"/>
            </w:pPr>
            <w:r>
              <w:t>249</w:t>
            </w:r>
          </w:p>
        </w:tc>
        <w:tc>
          <w:tcPr>
            <w:tcW w:w="48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263FC2">
            <w:r w:rsidRPr="00273E7E">
              <w:t>Всего по направлению «Прочие нужды», в том числе</w:t>
            </w:r>
          </w:p>
        </w:tc>
        <w:tc>
          <w:tcPr>
            <w:tcW w:w="15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2C24" w:rsidRPr="009B5659" w:rsidRDefault="00322C24" w:rsidP="009B5659">
            <w:pPr>
              <w:jc w:val="center"/>
              <w:rPr>
                <w:color w:val="FF0000"/>
              </w:rPr>
            </w:pPr>
            <w:r w:rsidRPr="009B5659">
              <w:rPr>
                <w:color w:val="FF0000"/>
              </w:rPr>
              <w:t>69,0</w:t>
            </w:r>
          </w:p>
        </w:tc>
        <w:tc>
          <w:tcPr>
            <w:tcW w:w="15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2C24" w:rsidRPr="009B5659" w:rsidRDefault="00322C24" w:rsidP="009B5659">
            <w:pPr>
              <w:jc w:val="center"/>
              <w:rPr>
                <w:color w:val="FF0000"/>
              </w:rPr>
            </w:pPr>
            <w:r w:rsidRPr="009B5659">
              <w:rPr>
                <w:color w:val="FF0000"/>
              </w:rPr>
              <w:t>-</w:t>
            </w:r>
          </w:p>
        </w:tc>
        <w:tc>
          <w:tcPr>
            <w:tcW w:w="151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2C24" w:rsidRPr="009B5659" w:rsidRDefault="00322C24" w:rsidP="009B5659">
            <w:pPr>
              <w:jc w:val="center"/>
              <w:rPr>
                <w:color w:val="FF0000"/>
              </w:rPr>
            </w:pPr>
            <w:r w:rsidRPr="009B5659">
              <w:rPr>
                <w:color w:val="FF0000"/>
              </w:rPr>
              <w:t>-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2C24" w:rsidRPr="009B5659" w:rsidRDefault="00322C24" w:rsidP="009B5659">
            <w:pPr>
              <w:jc w:val="center"/>
              <w:rPr>
                <w:color w:val="FF0000"/>
              </w:rPr>
            </w:pPr>
            <w:r w:rsidRPr="009B5659">
              <w:rPr>
                <w:color w:val="FF0000"/>
              </w:rPr>
              <w:t>69,0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2C24" w:rsidRPr="00273E7E" w:rsidRDefault="00322C24" w:rsidP="00263FC2"/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263FC2">
            <w:pPr>
              <w:jc w:val="center"/>
            </w:pPr>
            <w:r>
              <w:t>250</w:t>
            </w:r>
          </w:p>
        </w:tc>
        <w:tc>
          <w:tcPr>
            <w:tcW w:w="48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263FC2">
            <w:r w:rsidRPr="00273E7E">
              <w:t>федеральный бюджет</w:t>
            </w:r>
          </w:p>
        </w:tc>
        <w:tc>
          <w:tcPr>
            <w:tcW w:w="15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9B5659" w:rsidRDefault="00322C24" w:rsidP="009B5659">
            <w:pPr>
              <w:jc w:val="center"/>
              <w:rPr>
                <w:color w:val="FF0000"/>
              </w:rPr>
            </w:pPr>
            <w:r w:rsidRPr="009B5659">
              <w:rPr>
                <w:color w:val="FF0000"/>
              </w:rPr>
              <w:t>-</w:t>
            </w:r>
          </w:p>
        </w:tc>
        <w:tc>
          <w:tcPr>
            <w:tcW w:w="15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9B5659" w:rsidRDefault="00322C24" w:rsidP="009B5659">
            <w:pPr>
              <w:jc w:val="center"/>
              <w:rPr>
                <w:color w:val="FF0000"/>
              </w:rPr>
            </w:pPr>
            <w:r w:rsidRPr="009B5659">
              <w:rPr>
                <w:color w:val="FF0000"/>
              </w:rPr>
              <w:t>-</w:t>
            </w:r>
          </w:p>
        </w:tc>
        <w:tc>
          <w:tcPr>
            <w:tcW w:w="151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9B5659" w:rsidRDefault="00322C24" w:rsidP="009B5659">
            <w:pPr>
              <w:jc w:val="center"/>
              <w:rPr>
                <w:color w:val="FF0000"/>
              </w:rPr>
            </w:pPr>
            <w:r w:rsidRPr="009B5659">
              <w:rPr>
                <w:color w:val="FF0000"/>
              </w:rPr>
              <w:t>-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9B5659" w:rsidRDefault="00322C24" w:rsidP="009B5659">
            <w:pPr>
              <w:jc w:val="center"/>
              <w:rPr>
                <w:color w:val="FF0000"/>
              </w:rPr>
            </w:pPr>
            <w:r w:rsidRPr="009B5659">
              <w:rPr>
                <w:color w:val="FF0000"/>
              </w:rPr>
              <w:t>-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263FC2">
            <w:pPr>
              <w:jc w:val="center"/>
            </w:pPr>
            <w:r>
              <w:t>251</w:t>
            </w:r>
          </w:p>
        </w:tc>
        <w:tc>
          <w:tcPr>
            <w:tcW w:w="48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263FC2">
            <w:r w:rsidRPr="00273E7E">
              <w:t>областной бюджет</w:t>
            </w:r>
          </w:p>
        </w:tc>
        <w:tc>
          <w:tcPr>
            <w:tcW w:w="15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9B5659" w:rsidRDefault="00322C24" w:rsidP="009B5659">
            <w:pPr>
              <w:jc w:val="center"/>
              <w:rPr>
                <w:color w:val="FF0000"/>
              </w:rPr>
            </w:pPr>
            <w:r w:rsidRPr="009B5659">
              <w:rPr>
                <w:color w:val="FF0000"/>
              </w:rPr>
              <w:t>69,0</w:t>
            </w:r>
          </w:p>
        </w:tc>
        <w:tc>
          <w:tcPr>
            <w:tcW w:w="15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9B5659" w:rsidRDefault="00322C24" w:rsidP="009B5659">
            <w:pPr>
              <w:jc w:val="center"/>
              <w:rPr>
                <w:color w:val="FF0000"/>
              </w:rPr>
            </w:pPr>
            <w:r w:rsidRPr="009B5659">
              <w:rPr>
                <w:color w:val="FF0000"/>
              </w:rPr>
              <w:t>-</w:t>
            </w:r>
          </w:p>
        </w:tc>
        <w:tc>
          <w:tcPr>
            <w:tcW w:w="150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9B5659" w:rsidRDefault="00322C24" w:rsidP="009B5659">
            <w:pPr>
              <w:jc w:val="center"/>
              <w:rPr>
                <w:color w:val="FF0000"/>
              </w:rPr>
            </w:pPr>
            <w:r w:rsidRPr="009B5659">
              <w:rPr>
                <w:color w:val="FF0000"/>
              </w:rPr>
              <w:t>-</w:t>
            </w:r>
          </w:p>
        </w:tc>
        <w:tc>
          <w:tcPr>
            <w:tcW w:w="14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9B5659" w:rsidRDefault="00322C24" w:rsidP="009B5659">
            <w:pPr>
              <w:jc w:val="center"/>
              <w:rPr>
                <w:color w:val="FF0000"/>
              </w:rPr>
            </w:pPr>
            <w:r w:rsidRPr="009B5659">
              <w:rPr>
                <w:color w:val="FF0000"/>
              </w:rPr>
              <w:t>69,0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263FC2">
            <w:pPr>
              <w:jc w:val="center"/>
            </w:pPr>
            <w:r>
              <w:t>252</w:t>
            </w:r>
          </w:p>
        </w:tc>
        <w:tc>
          <w:tcPr>
            <w:tcW w:w="48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263FC2">
            <w:r w:rsidRPr="00273E7E">
              <w:t>местный бюджет</w:t>
            </w:r>
          </w:p>
        </w:tc>
        <w:tc>
          <w:tcPr>
            <w:tcW w:w="15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9B5659" w:rsidRDefault="00322C24" w:rsidP="009B5659">
            <w:pPr>
              <w:jc w:val="center"/>
              <w:rPr>
                <w:color w:val="FF0000"/>
              </w:rPr>
            </w:pPr>
            <w:r w:rsidRPr="009B5659">
              <w:rPr>
                <w:color w:val="FF0000"/>
              </w:rPr>
              <w:t>-</w:t>
            </w:r>
          </w:p>
        </w:tc>
        <w:tc>
          <w:tcPr>
            <w:tcW w:w="15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9B5659" w:rsidRDefault="00322C24" w:rsidP="009B5659">
            <w:pPr>
              <w:jc w:val="center"/>
              <w:rPr>
                <w:color w:val="FF0000"/>
              </w:rPr>
            </w:pPr>
            <w:r w:rsidRPr="009B5659">
              <w:rPr>
                <w:color w:val="FF0000"/>
              </w:rPr>
              <w:t>-</w:t>
            </w:r>
          </w:p>
        </w:tc>
        <w:tc>
          <w:tcPr>
            <w:tcW w:w="151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9B5659" w:rsidRDefault="00322C24" w:rsidP="009B5659">
            <w:pPr>
              <w:jc w:val="center"/>
              <w:rPr>
                <w:color w:val="FF0000"/>
              </w:rPr>
            </w:pPr>
            <w:r w:rsidRPr="009B5659">
              <w:rPr>
                <w:color w:val="FF0000"/>
              </w:rPr>
              <w:t>-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9B5659" w:rsidRDefault="00322C24" w:rsidP="009B5659">
            <w:pPr>
              <w:jc w:val="center"/>
              <w:rPr>
                <w:color w:val="FF0000"/>
              </w:rPr>
            </w:pPr>
            <w:r w:rsidRPr="009B5659">
              <w:rPr>
                <w:color w:val="FF0000"/>
              </w:rPr>
              <w:t>-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263FC2">
            <w:pPr>
              <w:jc w:val="center"/>
            </w:pPr>
            <w:r>
              <w:t>253</w:t>
            </w:r>
          </w:p>
        </w:tc>
        <w:tc>
          <w:tcPr>
            <w:tcW w:w="48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263FC2">
            <w:r w:rsidRPr="00273E7E">
              <w:t>внебюджетные источники</w:t>
            </w:r>
          </w:p>
        </w:tc>
        <w:tc>
          <w:tcPr>
            <w:tcW w:w="15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9B5659" w:rsidRDefault="00322C24" w:rsidP="009B5659">
            <w:pPr>
              <w:jc w:val="center"/>
              <w:rPr>
                <w:color w:val="FF0000"/>
              </w:rPr>
            </w:pPr>
            <w:r w:rsidRPr="009B5659">
              <w:rPr>
                <w:color w:val="FF0000"/>
              </w:rPr>
              <w:t>-</w:t>
            </w:r>
          </w:p>
        </w:tc>
        <w:tc>
          <w:tcPr>
            <w:tcW w:w="15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9B5659" w:rsidRDefault="00322C24" w:rsidP="009B5659">
            <w:pPr>
              <w:jc w:val="center"/>
              <w:rPr>
                <w:color w:val="FF0000"/>
              </w:rPr>
            </w:pPr>
            <w:r w:rsidRPr="009B5659">
              <w:rPr>
                <w:color w:val="FF0000"/>
              </w:rPr>
              <w:t>-</w:t>
            </w:r>
          </w:p>
        </w:tc>
        <w:tc>
          <w:tcPr>
            <w:tcW w:w="151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9B5659" w:rsidRDefault="00322C24" w:rsidP="009B5659">
            <w:pPr>
              <w:jc w:val="center"/>
              <w:rPr>
                <w:color w:val="FF0000"/>
              </w:rPr>
            </w:pPr>
            <w:r w:rsidRPr="009B5659">
              <w:rPr>
                <w:color w:val="FF0000"/>
              </w:rPr>
              <w:t>-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9B5659" w:rsidRDefault="00322C24" w:rsidP="009B5659">
            <w:pPr>
              <w:jc w:val="center"/>
              <w:rPr>
                <w:color w:val="FF0000"/>
              </w:rPr>
            </w:pPr>
            <w:r w:rsidRPr="009B5659">
              <w:rPr>
                <w:color w:val="FF0000"/>
              </w:rPr>
              <w:t>-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2C24" w:rsidRPr="00273E7E" w:rsidRDefault="00322C24" w:rsidP="00263FC2"/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Default="00322C24" w:rsidP="004F4106">
            <w:pPr>
              <w:jc w:val="center"/>
            </w:pPr>
          </w:p>
        </w:tc>
        <w:tc>
          <w:tcPr>
            <w:tcW w:w="1418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FF6750" w:rsidRDefault="00322C24" w:rsidP="004F4106">
            <w:pPr>
              <w:pStyle w:val="ConsPlusCell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>
              <w:t>254</w:t>
            </w:r>
          </w:p>
        </w:tc>
        <w:tc>
          <w:tcPr>
            <w:tcW w:w="1418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FF6750" w:rsidRDefault="00322C24" w:rsidP="004F4106">
            <w:pPr>
              <w:pStyle w:val="ConsPlusCell"/>
              <w:jc w:val="center"/>
              <w:rPr>
                <w:b/>
                <w:bCs/>
                <w:sz w:val="24"/>
                <w:szCs w:val="24"/>
              </w:rPr>
            </w:pPr>
            <w:r w:rsidRPr="00FF6750">
              <w:rPr>
                <w:b/>
                <w:bCs/>
                <w:sz w:val="24"/>
                <w:szCs w:val="24"/>
              </w:rPr>
              <w:t xml:space="preserve">Подпрограмма </w:t>
            </w:r>
            <w:r w:rsidRPr="00FF6750">
              <w:rPr>
                <w:b/>
                <w:bCs/>
                <w:sz w:val="24"/>
                <w:szCs w:val="24"/>
                <w:lang w:val="en-US"/>
              </w:rPr>
              <w:t>II</w:t>
            </w:r>
            <w:r w:rsidRPr="00FF6750">
              <w:rPr>
                <w:b/>
                <w:bCs/>
                <w:sz w:val="24"/>
                <w:szCs w:val="24"/>
              </w:rPr>
              <w:t>. «Старшее поколение городского округа Верхний Тагил»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>
              <w:t>255</w:t>
            </w:r>
          </w:p>
        </w:tc>
        <w:tc>
          <w:tcPr>
            <w:tcW w:w="4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rPr>
                <w:b/>
                <w:bCs/>
              </w:rPr>
            </w:pPr>
            <w:r w:rsidRPr="00273E7E">
              <w:rPr>
                <w:b/>
                <w:bCs/>
              </w:rPr>
              <w:t>ВСЕГО ПО ПОДПРОГРАММЕ, В ТОМ ЧИСЛЕ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820,1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278,4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263,3</w:t>
            </w:r>
          </w:p>
        </w:tc>
        <w:tc>
          <w:tcPr>
            <w:tcW w:w="14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278,4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Х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>
              <w:t>256</w:t>
            </w:r>
          </w:p>
        </w:tc>
        <w:tc>
          <w:tcPr>
            <w:tcW w:w="4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федеральный бюджет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14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Х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>
              <w:t>256</w:t>
            </w:r>
          </w:p>
        </w:tc>
        <w:tc>
          <w:tcPr>
            <w:tcW w:w="4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областной бюджет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14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Х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1939CB">
            <w:pPr>
              <w:jc w:val="center"/>
            </w:pPr>
            <w:r>
              <w:t>258</w:t>
            </w:r>
          </w:p>
        </w:tc>
        <w:tc>
          <w:tcPr>
            <w:tcW w:w="4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местный бюджет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820,1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278,4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263,3</w:t>
            </w:r>
          </w:p>
        </w:tc>
        <w:tc>
          <w:tcPr>
            <w:tcW w:w="14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278,4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  <w:rPr>
                <w:sz w:val="20"/>
                <w:szCs w:val="20"/>
              </w:rPr>
            </w:pPr>
            <w:r w:rsidRPr="00FF6750">
              <w:rPr>
                <w:sz w:val="20"/>
                <w:szCs w:val="20"/>
              </w:rPr>
              <w:t>13,14,15,16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>
              <w:t>259</w:t>
            </w:r>
          </w:p>
        </w:tc>
        <w:tc>
          <w:tcPr>
            <w:tcW w:w="4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внебюджетные источники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14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FF6750" w:rsidRDefault="00322C24" w:rsidP="004F4106">
            <w:pPr>
              <w:jc w:val="center"/>
            </w:pPr>
            <w:r w:rsidRPr="00FF6750">
              <w:t>Х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>
              <w:t>260</w:t>
            </w:r>
          </w:p>
        </w:tc>
        <w:tc>
          <w:tcPr>
            <w:tcW w:w="14189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C24" w:rsidRPr="00273E7E" w:rsidRDefault="00322C24" w:rsidP="004F4106">
            <w:pPr>
              <w:jc w:val="center"/>
              <w:rPr>
                <w:b/>
                <w:bCs/>
              </w:rPr>
            </w:pPr>
            <w:r w:rsidRPr="00273E7E">
              <w:rPr>
                <w:b/>
                <w:bCs/>
              </w:rPr>
              <w:t>1 мероприятие:  Организация и проведение мероприятий в сфере культуры и искусства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>
              <w:t>261</w:t>
            </w:r>
          </w:p>
        </w:tc>
        <w:tc>
          <w:tcPr>
            <w:tcW w:w="1418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rPr>
                <w:b/>
                <w:bCs/>
              </w:rPr>
              <w:t>1. Капитальные вложения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>
              <w:t>262</w:t>
            </w:r>
          </w:p>
        </w:tc>
        <w:tc>
          <w:tcPr>
            <w:tcW w:w="4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r w:rsidRPr="00273E7E">
              <w:t>Всего по направлению «Капитальные вложения», в том числе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>
              <w:t>263</w:t>
            </w:r>
          </w:p>
        </w:tc>
        <w:tc>
          <w:tcPr>
            <w:tcW w:w="4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федеральный бюджет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>
              <w:t>264</w:t>
            </w:r>
          </w:p>
        </w:tc>
        <w:tc>
          <w:tcPr>
            <w:tcW w:w="4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областной бюджет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>
              <w:t>265</w:t>
            </w:r>
          </w:p>
        </w:tc>
        <w:tc>
          <w:tcPr>
            <w:tcW w:w="4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местный бюджет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>
              <w:t>266</w:t>
            </w:r>
          </w:p>
        </w:tc>
        <w:tc>
          <w:tcPr>
            <w:tcW w:w="4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внебюджетные источники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>
              <w:t>267</w:t>
            </w:r>
          </w:p>
        </w:tc>
        <w:tc>
          <w:tcPr>
            <w:tcW w:w="1418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rPr>
                <w:b/>
                <w:bCs/>
              </w:rPr>
              <w:t>2. Научно-исследовательские и опытно конструкторские работы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>
              <w:t>268</w:t>
            </w:r>
          </w:p>
        </w:tc>
        <w:tc>
          <w:tcPr>
            <w:tcW w:w="4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r w:rsidRPr="00273E7E">
              <w:t>Всего по направлению «Научно-исследовательские и опытно конструкторские х работы», в том числе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>
              <w:t>269</w:t>
            </w:r>
          </w:p>
        </w:tc>
        <w:tc>
          <w:tcPr>
            <w:tcW w:w="4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федеральный бюджет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>
              <w:t>270</w:t>
            </w:r>
          </w:p>
        </w:tc>
        <w:tc>
          <w:tcPr>
            <w:tcW w:w="4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областной бюджет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>
              <w:t>271</w:t>
            </w:r>
          </w:p>
        </w:tc>
        <w:tc>
          <w:tcPr>
            <w:tcW w:w="4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местный бюджет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4F4106">
            <w:pPr>
              <w:jc w:val="center"/>
            </w:pPr>
            <w:r>
              <w:t>272</w:t>
            </w:r>
          </w:p>
        </w:tc>
        <w:tc>
          <w:tcPr>
            <w:tcW w:w="4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внебюджетные источники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14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-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1939CB">
            <w:pPr>
              <w:jc w:val="center"/>
            </w:pPr>
            <w:r>
              <w:t>273</w:t>
            </w:r>
          </w:p>
        </w:tc>
        <w:tc>
          <w:tcPr>
            <w:tcW w:w="1418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b/>
                <w:bCs/>
              </w:rPr>
              <w:t>3. Прочие нужды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1939CB">
            <w:pPr>
              <w:jc w:val="center"/>
            </w:pPr>
            <w:r>
              <w:t>274</w:t>
            </w:r>
          </w:p>
        </w:tc>
        <w:tc>
          <w:tcPr>
            <w:tcW w:w="4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322C24" w:rsidRPr="00273E7E" w:rsidRDefault="00322C24" w:rsidP="004F4106">
            <w:r w:rsidRPr="00273E7E">
              <w:t>Всего по направлению «Прочие нужды», в том числе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820,1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278,4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263,3</w:t>
            </w:r>
          </w:p>
        </w:tc>
        <w:tc>
          <w:tcPr>
            <w:tcW w:w="14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278,4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1939CB">
            <w:pPr>
              <w:jc w:val="center"/>
            </w:pPr>
            <w:r>
              <w:t>275</w:t>
            </w:r>
          </w:p>
        </w:tc>
        <w:tc>
          <w:tcPr>
            <w:tcW w:w="4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федеральный бюджет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14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  <w:rPr>
                <w:sz w:val="20"/>
                <w:szCs w:val="20"/>
              </w:rPr>
            </w:pPr>
            <w:r w:rsidRPr="00273E7E">
              <w:rPr>
                <w:sz w:val="20"/>
                <w:szCs w:val="20"/>
              </w:rPr>
              <w:t>Х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1939CB">
            <w:pPr>
              <w:jc w:val="center"/>
            </w:pPr>
            <w:r>
              <w:t>276</w:t>
            </w:r>
          </w:p>
        </w:tc>
        <w:tc>
          <w:tcPr>
            <w:tcW w:w="4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областной бюджет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14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t>Х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1939CB">
            <w:pPr>
              <w:jc w:val="center"/>
            </w:pPr>
            <w:r>
              <w:t>277</w:t>
            </w:r>
          </w:p>
        </w:tc>
        <w:tc>
          <w:tcPr>
            <w:tcW w:w="4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местный бюджет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820,1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278,4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263,3</w:t>
            </w:r>
          </w:p>
        </w:tc>
        <w:tc>
          <w:tcPr>
            <w:tcW w:w="14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278,4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6F2C3C" w:rsidRDefault="00322C24" w:rsidP="004F4106">
            <w:pPr>
              <w:jc w:val="center"/>
              <w:rPr>
                <w:sz w:val="20"/>
                <w:szCs w:val="20"/>
              </w:rPr>
            </w:pPr>
            <w:r w:rsidRPr="006F2C3C">
              <w:rPr>
                <w:sz w:val="20"/>
                <w:szCs w:val="20"/>
              </w:rPr>
              <w:t>13,14,15,16</w:t>
            </w:r>
          </w:p>
        </w:tc>
      </w:tr>
      <w:tr w:rsidR="00322C24" w:rsidRPr="00273E7E">
        <w:trPr>
          <w:trHeight w:val="30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bottom"/>
          </w:tcPr>
          <w:p w:rsidR="00322C24" w:rsidRPr="00273E7E" w:rsidRDefault="00322C24" w:rsidP="001939CB">
            <w:pPr>
              <w:jc w:val="center"/>
            </w:pPr>
            <w:r>
              <w:t>278</w:t>
            </w:r>
          </w:p>
        </w:tc>
        <w:tc>
          <w:tcPr>
            <w:tcW w:w="4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322C24" w:rsidRPr="00273E7E" w:rsidRDefault="00322C24" w:rsidP="004F4106">
            <w:r w:rsidRPr="00273E7E">
              <w:t>внебюджетные источники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14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322C24" w:rsidRPr="00FF6750" w:rsidRDefault="00322C24" w:rsidP="004F4106">
            <w:pPr>
              <w:jc w:val="center"/>
            </w:pPr>
            <w:r w:rsidRPr="00FF6750">
              <w:t>-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</w:tcPr>
          <w:p w:rsidR="00322C24" w:rsidRPr="00273E7E" w:rsidRDefault="00322C24" w:rsidP="004F4106">
            <w:pPr>
              <w:jc w:val="center"/>
            </w:pPr>
            <w:r w:rsidRPr="00273E7E">
              <w:t>Х</w:t>
            </w:r>
          </w:p>
        </w:tc>
      </w:tr>
    </w:tbl>
    <w:p w:rsidR="00322C24" w:rsidRDefault="00322C24" w:rsidP="0081331F">
      <w:pPr>
        <w:jc w:val="center"/>
        <w:rPr>
          <w:sz w:val="28"/>
          <w:szCs w:val="28"/>
        </w:rPr>
      </w:pPr>
    </w:p>
    <w:p w:rsidR="00322C24" w:rsidRDefault="00322C24" w:rsidP="0081331F">
      <w:pPr>
        <w:jc w:val="center"/>
        <w:rPr>
          <w:sz w:val="28"/>
          <w:szCs w:val="28"/>
        </w:rPr>
      </w:pPr>
    </w:p>
    <w:p w:rsidR="00322C24" w:rsidRDefault="00322C24" w:rsidP="0081331F">
      <w:pPr>
        <w:jc w:val="center"/>
        <w:rPr>
          <w:sz w:val="28"/>
          <w:szCs w:val="28"/>
        </w:rPr>
      </w:pPr>
    </w:p>
    <w:p w:rsidR="00322C24" w:rsidRDefault="00322C24" w:rsidP="0081331F">
      <w:pPr>
        <w:jc w:val="center"/>
        <w:rPr>
          <w:sz w:val="28"/>
          <w:szCs w:val="28"/>
        </w:rPr>
      </w:pPr>
    </w:p>
    <w:p w:rsidR="00322C24" w:rsidRDefault="00322C24" w:rsidP="0081331F">
      <w:pPr>
        <w:jc w:val="center"/>
        <w:rPr>
          <w:sz w:val="28"/>
          <w:szCs w:val="28"/>
        </w:rPr>
      </w:pPr>
    </w:p>
    <w:p w:rsidR="00322C24" w:rsidRDefault="00322C24" w:rsidP="00730467">
      <w:pPr>
        <w:jc w:val="center"/>
        <w:rPr>
          <w:sz w:val="28"/>
          <w:szCs w:val="28"/>
        </w:rPr>
      </w:pPr>
    </w:p>
    <w:p w:rsidR="00322C24" w:rsidRDefault="00322C24" w:rsidP="00D618F3">
      <w:pPr>
        <w:jc w:val="right"/>
        <w:rPr>
          <w:lang w:eastAsia="ru-RU"/>
        </w:rPr>
      </w:pPr>
    </w:p>
    <w:p w:rsidR="00322C24" w:rsidRDefault="00322C24" w:rsidP="00D618F3">
      <w:pPr>
        <w:jc w:val="right"/>
        <w:rPr>
          <w:lang w:eastAsia="ru-RU"/>
        </w:rPr>
      </w:pPr>
    </w:p>
    <w:p w:rsidR="00322C24" w:rsidRDefault="00322C24" w:rsidP="00D618F3">
      <w:pPr>
        <w:jc w:val="right"/>
        <w:rPr>
          <w:lang w:eastAsia="ru-RU"/>
        </w:rPr>
      </w:pPr>
    </w:p>
    <w:p w:rsidR="00322C24" w:rsidRPr="00405DB0" w:rsidRDefault="00322C24" w:rsidP="00D618F3">
      <w:pPr>
        <w:jc w:val="right"/>
        <w:rPr>
          <w:lang w:eastAsia="ru-RU"/>
        </w:rPr>
      </w:pPr>
      <w:r w:rsidRPr="00405DB0">
        <w:rPr>
          <w:lang w:eastAsia="ru-RU"/>
        </w:rPr>
        <w:t>Приложение №</w:t>
      </w:r>
      <w:r>
        <w:rPr>
          <w:lang w:eastAsia="ru-RU"/>
        </w:rPr>
        <w:t xml:space="preserve"> 3</w:t>
      </w:r>
    </w:p>
    <w:p w:rsidR="00322C24" w:rsidRPr="00405DB0" w:rsidRDefault="00322C24" w:rsidP="00D618F3">
      <w:pPr>
        <w:autoSpaceDE w:val="0"/>
        <w:autoSpaceDN w:val="0"/>
        <w:adjustRightInd w:val="0"/>
        <w:ind w:firstLine="720"/>
        <w:jc w:val="right"/>
        <w:rPr>
          <w:lang w:eastAsia="ru-RU"/>
        </w:rPr>
      </w:pPr>
      <w:r w:rsidRPr="00405DB0">
        <w:rPr>
          <w:lang w:eastAsia="ru-RU"/>
        </w:rPr>
        <w:t xml:space="preserve">к муниципальной программе </w:t>
      </w:r>
    </w:p>
    <w:p w:rsidR="00322C24" w:rsidRPr="00405DB0" w:rsidRDefault="00322C24" w:rsidP="00D618F3">
      <w:pPr>
        <w:autoSpaceDE w:val="0"/>
        <w:autoSpaceDN w:val="0"/>
        <w:adjustRightInd w:val="0"/>
        <w:ind w:firstLine="720"/>
        <w:jc w:val="right"/>
        <w:rPr>
          <w:lang w:eastAsia="ru-RU"/>
        </w:rPr>
      </w:pPr>
      <w:r w:rsidRPr="00405DB0">
        <w:rPr>
          <w:lang w:eastAsia="ru-RU"/>
        </w:rPr>
        <w:t xml:space="preserve">«Развитие культуры и искусства в городском округе </w:t>
      </w:r>
    </w:p>
    <w:p w:rsidR="00322C24" w:rsidRPr="00405DB0" w:rsidRDefault="00322C24" w:rsidP="00D618F3">
      <w:pPr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  <w:r>
        <w:rPr>
          <w:lang w:eastAsia="ru-RU"/>
        </w:rPr>
        <w:t>Верхний Тагил на 2017-2019</w:t>
      </w:r>
      <w:r w:rsidRPr="00405DB0">
        <w:rPr>
          <w:lang w:eastAsia="ru-RU"/>
        </w:rPr>
        <w:t xml:space="preserve"> годы»</w:t>
      </w:r>
    </w:p>
    <w:p w:rsidR="00322C24" w:rsidRDefault="00322C24" w:rsidP="00730467">
      <w:pPr>
        <w:jc w:val="center"/>
        <w:rPr>
          <w:sz w:val="28"/>
          <w:szCs w:val="28"/>
        </w:rPr>
      </w:pPr>
    </w:p>
    <w:p w:rsidR="00322C24" w:rsidRPr="00D618F3" w:rsidRDefault="00322C24" w:rsidP="00D618F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ПЕРЕЧЕНЬ ПРОГРАММНЫХ МЕРОПРИЯТИ</w:t>
      </w:r>
      <w:r w:rsidRPr="00D618F3">
        <w:rPr>
          <w:b/>
          <w:bCs/>
          <w:sz w:val="28"/>
          <w:szCs w:val="28"/>
        </w:rPr>
        <w:t xml:space="preserve">Й ПОДПРОГРАММЫ </w:t>
      </w:r>
    </w:p>
    <w:p w:rsidR="00322C24" w:rsidRPr="00D618F3" w:rsidRDefault="00322C24" w:rsidP="00D618F3">
      <w:pPr>
        <w:jc w:val="center"/>
        <w:rPr>
          <w:b/>
          <w:bCs/>
          <w:sz w:val="28"/>
          <w:szCs w:val="28"/>
        </w:rPr>
      </w:pPr>
      <w:r w:rsidRPr="00D618F3">
        <w:rPr>
          <w:b/>
          <w:bCs/>
          <w:caps/>
          <w:snapToGrid w:val="0"/>
          <w:sz w:val="28"/>
          <w:szCs w:val="28"/>
        </w:rPr>
        <w:t>«Развитие культуры и искусства в  городском округе</w:t>
      </w:r>
      <w:r>
        <w:rPr>
          <w:b/>
          <w:bCs/>
          <w:caps/>
          <w:snapToGrid w:val="0"/>
          <w:sz w:val="28"/>
          <w:szCs w:val="28"/>
        </w:rPr>
        <w:t xml:space="preserve"> Верхний Тагил</w:t>
      </w:r>
      <w:r w:rsidRPr="00D618F3">
        <w:rPr>
          <w:b/>
          <w:bCs/>
          <w:caps/>
          <w:snapToGrid w:val="0"/>
          <w:sz w:val="28"/>
          <w:szCs w:val="28"/>
        </w:rPr>
        <w:t>»</w:t>
      </w:r>
    </w:p>
    <w:p w:rsidR="00322C24" w:rsidRPr="00D618F3" w:rsidRDefault="00322C24" w:rsidP="00D618F3">
      <w:pPr>
        <w:rPr>
          <w:b/>
          <w:bCs/>
          <w:sz w:val="28"/>
          <w:szCs w:val="28"/>
        </w:rPr>
      </w:pPr>
    </w:p>
    <w:tbl>
      <w:tblPr>
        <w:tblW w:w="1466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4"/>
        <w:gridCol w:w="5680"/>
        <w:gridCol w:w="3084"/>
        <w:gridCol w:w="1387"/>
        <w:gridCol w:w="1275"/>
        <w:gridCol w:w="1353"/>
        <w:gridCol w:w="1363"/>
      </w:tblGrid>
      <w:tr w:rsidR="00322C24" w:rsidRPr="00577E6E">
        <w:tc>
          <w:tcPr>
            <w:tcW w:w="524" w:type="dxa"/>
            <w:vMerge w:val="restart"/>
          </w:tcPr>
          <w:p w:rsidR="00322C24" w:rsidRPr="00577E6E" w:rsidRDefault="00322C24" w:rsidP="00A51D1D">
            <w:pPr>
              <w:rPr>
                <w:sz w:val="20"/>
                <w:szCs w:val="20"/>
              </w:rPr>
            </w:pPr>
            <w:r w:rsidRPr="00577E6E">
              <w:rPr>
                <w:sz w:val="20"/>
                <w:szCs w:val="20"/>
              </w:rPr>
              <w:t>№ п/п</w:t>
            </w:r>
          </w:p>
        </w:tc>
        <w:tc>
          <w:tcPr>
            <w:tcW w:w="5680" w:type="dxa"/>
            <w:vMerge w:val="restart"/>
          </w:tcPr>
          <w:p w:rsidR="00322C24" w:rsidRPr="00577E6E" w:rsidRDefault="00322C24" w:rsidP="00A51D1D">
            <w:pPr>
              <w:jc w:val="center"/>
              <w:rPr>
                <w:sz w:val="20"/>
                <w:szCs w:val="20"/>
              </w:rPr>
            </w:pPr>
            <w:r w:rsidRPr="00577E6E">
              <w:rPr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3084" w:type="dxa"/>
            <w:vMerge w:val="restart"/>
          </w:tcPr>
          <w:p w:rsidR="00322C24" w:rsidRPr="00577E6E" w:rsidRDefault="00322C24" w:rsidP="00A51D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Исполнитель </w:t>
            </w:r>
          </w:p>
        </w:tc>
        <w:tc>
          <w:tcPr>
            <w:tcW w:w="5378" w:type="dxa"/>
            <w:gridSpan w:val="4"/>
          </w:tcPr>
          <w:p w:rsidR="00322C24" w:rsidRPr="00577E6E" w:rsidRDefault="00322C24" w:rsidP="00A51D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расходов, тыс.</w:t>
            </w:r>
            <w:r w:rsidRPr="00577E6E">
              <w:rPr>
                <w:sz w:val="20"/>
                <w:szCs w:val="20"/>
              </w:rPr>
              <w:t xml:space="preserve"> руб.</w:t>
            </w:r>
          </w:p>
        </w:tc>
      </w:tr>
      <w:tr w:rsidR="00322C24" w:rsidRPr="00577E6E">
        <w:tc>
          <w:tcPr>
            <w:tcW w:w="524" w:type="dxa"/>
            <w:vMerge/>
          </w:tcPr>
          <w:p w:rsidR="00322C24" w:rsidRPr="00577E6E" w:rsidRDefault="00322C24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  <w:vMerge/>
          </w:tcPr>
          <w:p w:rsidR="00322C24" w:rsidRPr="00577E6E" w:rsidRDefault="00322C24" w:rsidP="00A51D1D">
            <w:pPr>
              <w:rPr>
                <w:sz w:val="20"/>
                <w:szCs w:val="20"/>
              </w:rPr>
            </w:pPr>
          </w:p>
        </w:tc>
        <w:tc>
          <w:tcPr>
            <w:tcW w:w="3084" w:type="dxa"/>
            <w:vMerge/>
          </w:tcPr>
          <w:p w:rsidR="00322C24" w:rsidRPr="00577E6E" w:rsidRDefault="00322C24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  <w:vMerge w:val="restart"/>
          </w:tcPr>
          <w:p w:rsidR="00322C24" w:rsidRPr="00577E6E" w:rsidRDefault="00322C24" w:rsidP="00A51D1D">
            <w:pPr>
              <w:jc w:val="center"/>
              <w:rPr>
                <w:sz w:val="20"/>
                <w:szCs w:val="20"/>
              </w:rPr>
            </w:pPr>
            <w:r w:rsidRPr="00577E6E">
              <w:rPr>
                <w:sz w:val="20"/>
                <w:szCs w:val="20"/>
              </w:rPr>
              <w:t>Всего по программе</w:t>
            </w:r>
          </w:p>
        </w:tc>
        <w:tc>
          <w:tcPr>
            <w:tcW w:w="3991" w:type="dxa"/>
            <w:gridSpan w:val="3"/>
          </w:tcPr>
          <w:p w:rsidR="00322C24" w:rsidRPr="00577E6E" w:rsidRDefault="00322C24" w:rsidP="00A51D1D">
            <w:pPr>
              <w:jc w:val="center"/>
              <w:rPr>
                <w:sz w:val="20"/>
                <w:szCs w:val="20"/>
              </w:rPr>
            </w:pPr>
            <w:r w:rsidRPr="00577E6E">
              <w:rPr>
                <w:sz w:val="20"/>
                <w:szCs w:val="20"/>
              </w:rPr>
              <w:t>В том числе финансирование по годам</w:t>
            </w:r>
          </w:p>
        </w:tc>
      </w:tr>
      <w:tr w:rsidR="00322C24" w:rsidRPr="00577E6E">
        <w:tc>
          <w:tcPr>
            <w:tcW w:w="524" w:type="dxa"/>
            <w:vMerge/>
          </w:tcPr>
          <w:p w:rsidR="00322C24" w:rsidRPr="00577E6E" w:rsidRDefault="00322C24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  <w:vMerge/>
          </w:tcPr>
          <w:p w:rsidR="00322C24" w:rsidRPr="00577E6E" w:rsidRDefault="00322C24" w:rsidP="00A51D1D">
            <w:pPr>
              <w:rPr>
                <w:sz w:val="20"/>
                <w:szCs w:val="20"/>
              </w:rPr>
            </w:pPr>
          </w:p>
        </w:tc>
        <w:tc>
          <w:tcPr>
            <w:tcW w:w="3084" w:type="dxa"/>
            <w:vMerge/>
          </w:tcPr>
          <w:p w:rsidR="00322C24" w:rsidRPr="00577E6E" w:rsidRDefault="00322C24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  <w:vMerge/>
          </w:tcPr>
          <w:p w:rsidR="00322C24" w:rsidRPr="00577E6E" w:rsidRDefault="00322C24" w:rsidP="00A51D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322C24" w:rsidRPr="00DA250E" w:rsidRDefault="00322C24" w:rsidP="00DA250E">
            <w:pPr>
              <w:jc w:val="center"/>
              <w:rPr>
                <w:b/>
                <w:bCs/>
                <w:sz w:val="20"/>
                <w:szCs w:val="20"/>
              </w:rPr>
            </w:pPr>
            <w:r w:rsidRPr="00DA250E">
              <w:rPr>
                <w:b/>
                <w:bCs/>
                <w:sz w:val="20"/>
                <w:szCs w:val="20"/>
              </w:rPr>
              <w:t>2017</w:t>
            </w:r>
          </w:p>
        </w:tc>
        <w:tc>
          <w:tcPr>
            <w:tcW w:w="1353" w:type="dxa"/>
          </w:tcPr>
          <w:p w:rsidR="00322C24" w:rsidRPr="00DA250E" w:rsidRDefault="00322C24" w:rsidP="00DA250E">
            <w:pPr>
              <w:jc w:val="center"/>
              <w:rPr>
                <w:b/>
                <w:bCs/>
                <w:sz w:val="20"/>
                <w:szCs w:val="20"/>
              </w:rPr>
            </w:pPr>
            <w:r w:rsidRPr="00DA250E">
              <w:rPr>
                <w:b/>
                <w:bCs/>
                <w:sz w:val="20"/>
                <w:szCs w:val="20"/>
              </w:rPr>
              <w:t>2018</w:t>
            </w:r>
          </w:p>
        </w:tc>
        <w:tc>
          <w:tcPr>
            <w:tcW w:w="1363" w:type="dxa"/>
          </w:tcPr>
          <w:p w:rsidR="00322C24" w:rsidRPr="00DA250E" w:rsidRDefault="00322C24" w:rsidP="00DA250E">
            <w:pPr>
              <w:jc w:val="center"/>
              <w:rPr>
                <w:b/>
                <w:bCs/>
                <w:sz w:val="20"/>
                <w:szCs w:val="20"/>
              </w:rPr>
            </w:pPr>
            <w:r w:rsidRPr="00DA250E">
              <w:rPr>
                <w:b/>
                <w:bCs/>
                <w:sz w:val="20"/>
                <w:szCs w:val="20"/>
              </w:rPr>
              <w:t>2019</w:t>
            </w:r>
          </w:p>
        </w:tc>
      </w:tr>
      <w:tr w:rsidR="00322C24" w:rsidRPr="00577E6E">
        <w:trPr>
          <w:trHeight w:val="659"/>
        </w:trPr>
        <w:tc>
          <w:tcPr>
            <w:tcW w:w="14666" w:type="dxa"/>
            <w:gridSpan w:val="7"/>
          </w:tcPr>
          <w:p w:rsidR="00322C24" w:rsidRDefault="00322C24" w:rsidP="000D00A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1. </w:t>
            </w:r>
            <w:r w:rsidRPr="00273E7E">
              <w:rPr>
                <w:b/>
                <w:bCs/>
              </w:rPr>
              <w:t>Организация предоставления дополнительного образования детей художественно-эстетический направленности по видам искусств и реализация дополнительных предпрофессиональных общеобразовательных программ в области искусства</w:t>
            </w:r>
          </w:p>
        </w:tc>
      </w:tr>
      <w:tr w:rsidR="00322C24" w:rsidRPr="00577E6E">
        <w:trPr>
          <w:trHeight w:val="333"/>
        </w:trPr>
        <w:tc>
          <w:tcPr>
            <w:tcW w:w="524" w:type="dxa"/>
          </w:tcPr>
          <w:p w:rsidR="00322C24" w:rsidRDefault="00322C24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80" w:type="dxa"/>
          </w:tcPr>
          <w:p w:rsidR="00322C24" w:rsidRPr="00577E6E" w:rsidRDefault="00322C24" w:rsidP="00A51D1D">
            <w:pPr>
              <w:rPr>
                <w:sz w:val="20"/>
                <w:szCs w:val="20"/>
              </w:rPr>
            </w:pPr>
            <w:r w:rsidRPr="00490ACC">
              <w:rPr>
                <w:sz w:val="22"/>
                <w:szCs w:val="22"/>
              </w:rPr>
              <w:t>Осуществление деятельности учреждений</w:t>
            </w:r>
          </w:p>
        </w:tc>
        <w:tc>
          <w:tcPr>
            <w:tcW w:w="3084" w:type="dxa"/>
          </w:tcPr>
          <w:p w:rsidR="00322C24" w:rsidRPr="00577E6E" w:rsidRDefault="00322C24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МАУ ДО Детская школа искусств</w:t>
            </w:r>
          </w:p>
        </w:tc>
        <w:tc>
          <w:tcPr>
            <w:tcW w:w="1387" w:type="dxa"/>
            <w:vAlign w:val="center"/>
          </w:tcPr>
          <w:p w:rsidR="00322C24" w:rsidRPr="00940056" w:rsidRDefault="00322C24" w:rsidP="00270FE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42976,1</w:t>
            </w:r>
          </w:p>
        </w:tc>
        <w:tc>
          <w:tcPr>
            <w:tcW w:w="1275" w:type="dxa"/>
            <w:vAlign w:val="center"/>
          </w:tcPr>
          <w:p w:rsidR="00322C24" w:rsidRPr="00DD0F39" w:rsidRDefault="00322C24" w:rsidP="00D716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13959,9</w:t>
            </w:r>
          </w:p>
        </w:tc>
        <w:tc>
          <w:tcPr>
            <w:tcW w:w="1353" w:type="dxa"/>
            <w:vAlign w:val="center"/>
          </w:tcPr>
          <w:p w:rsidR="00322C24" w:rsidRPr="00DD0F39" w:rsidRDefault="00322C24" w:rsidP="00D716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12655,9</w:t>
            </w:r>
          </w:p>
        </w:tc>
        <w:tc>
          <w:tcPr>
            <w:tcW w:w="1363" w:type="dxa"/>
            <w:vAlign w:val="center"/>
          </w:tcPr>
          <w:p w:rsidR="00322C24" w:rsidRPr="00DD0F39" w:rsidRDefault="00322C24" w:rsidP="00D716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16360,3</w:t>
            </w:r>
          </w:p>
        </w:tc>
      </w:tr>
      <w:tr w:rsidR="00322C24" w:rsidRPr="00577E6E">
        <w:trPr>
          <w:trHeight w:val="976"/>
        </w:trPr>
        <w:tc>
          <w:tcPr>
            <w:tcW w:w="14666" w:type="dxa"/>
            <w:gridSpan w:val="7"/>
          </w:tcPr>
          <w:p w:rsidR="00322C24" w:rsidRDefault="00322C24" w:rsidP="00DA250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2. </w:t>
            </w:r>
            <w:r w:rsidRPr="00273E7E">
              <w:rPr>
                <w:b/>
                <w:bCs/>
              </w:rPr>
              <w:t>Осуществление библиотечного, библиографического и информационного обслуживания пользователей библиотеки, работа по формированию и учету фондов библиотеки, работа по библиографической обработке документов и организации электронных и карточных каталогов</w:t>
            </w:r>
          </w:p>
        </w:tc>
      </w:tr>
      <w:tr w:rsidR="00322C24" w:rsidRPr="00577E6E">
        <w:trPr>
          <w:trHeight w:val="702"/>
        </w:trPr>
        <w:tc>
          <w:tcPr>
            <w:tcW w:w="524" w:type="dxa"/>
          </w:tcPr>
          <w:p w:rsidR="00322C24" w:rsidRDefault="00322C24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80" w:type="dxa"/>
          </w:tcPr>
          <w:p w:rsidR="00322C24" w:rsidRPr="00577E6E" w:rsidRDefault="00322C24" w:rsidP="00A51D1D">
            <w:pPr>
              <w:rPr>
                <w:sz w:val="20"/>
                <w:szCs w:val="20"/>
              </w:rPr>
            </w:pPr>
            <w:r w:rsidRPr="00490ACC">
              <w:rPr>
                <w:sz w:val="22"/>
                <w:szCs w:val="22"/>
              </w:rPr>
              <w:t>Осуществление деятельности учреждений</w:t>
            </w:r>
          </w:p>
        </w:tc>
        <w:tc>
          <w:tcPr>
            <w:tcW w:w="3084" w:type="dxa"/>
          </w:tcPr>
          <w:p w:rsidR="00322C24" w:rsidRPr="00577E6E" w:rsidRDefault="00322C24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МАУК Верхнетагильская городская библиотека им. Ф.Ф. Павленкова</w:t>
            </w:r>
          </w:p>
        </w:tc>
        <w:tc>
          <w:tcPr>
            <w:tcW w:w="1387" w:type="dxa"/>
            <w:vAlign w:val="center"/>
          </w:tcPr>
          <w:p w:rsidR="00322C24" w:rsidRPr="00940056" w:rsidRDefault="00322C24" w:rsidP="00270FE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12946,4</w:t>
            </w:r>
          </w:p>
        </w:tc>
        <w:tc>
          <w:tcPr>
            <w:tcW w:w="1275" w:type="dxa"/>
            <w:vAlign w:val="center"/>
          </w:tcPr>
          <w:p w:rsidR="00322C24" w:rsidRPr="00DD0F39" w:rsidRDefault="00322C24" w:rsidP="00D716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3832,1</w:t>
            </w:r>
          </w:p>
        </w:tc>
        <w:tc>
          <w:tcPr>
            <w:tcW w:w="1353" w:type="dxa"/>
            <w:vAlign w:val="center"/>
          </w:tcPr>
          <w:p w:rsidR="00322C24" w:rsidRPr="00DD0F39" w:rsidRDefault="00322C24" w:rsidP="00D716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4312,8</w:t>
            </w:r>
          </w:p>
        </w:tc>
        <w:tc>
          <w:tcPr>
            <w:tcW w:w="1363" w:type="dxa"/>
            <w:vAlign w:val="center"/>
          </w:tcPr>
          <w:p w:rsidR="00322C24" w:rsidRPr="00DD0F39" w:rsidRDefault="00322C24" w:rsidP="00D716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4801,5</w:t>
            </w:r>
          </w:p>
        </w:tc>
      </w:tr>
      <w:tr w:rsidR="00322C24" w:rsidRPr="00577E6E">
        <w:trPr>
          <w:trHeight w:val="902"/>
        </w:trPr>
        <w:tc>
          <w:tcPr>
            <w:tcW w:w="14666" w:type="dxa"/>
            <w:gridSpan w:val="7"/>
          </w:tcPr>
          <w:p w:rsidR="00322C24" w:rsidRDefault="00322C24" w:rsidP="00DA250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3. </w:t>
            </w:r>
            <w:r w:rsidRPr="00273E7E">
              <w:rPr>
                <w:b/>
                <w:bCs/>
              </w:rPr>
              <w:t>Публикация музейных предметов, музейных коллекций путем публичного показа, воспроизведение в печатных изданиях, на электронных и других видах носителей, в том числе в виртуальном режиме, организация обслуживания посетителей музея, формирование и учет музейного фонда</w:t>
            </w:r>
          </w:p>
        </w:tc>
      </w:tr>
      <w:tr w:rsidR="00322C24" w:rsidRPr="00577E6E">
        <w:tc>
          <w:tcPr>
            <w:tcW w:w="524" w:type="dxa"/>
          </w:tcPr>
          <w:p w:rsidR="00322C24" w:rsidRDefault="00322C24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680" w:type="dxa"/>
          </w:tcPr>
          <w:p w:rsidR="00322C24" w:rsidRDefault="00322C24" w:rsidP="00A51D1D">
            <w:pPr>
              <w:rPr>
                <w:sz w:val="20"/>
                <w:szCs w:val="20"/>
              </w:rPr>
            </w:pPr>
            <w:r w:rsidRPr="00490ACC">
              <w:rPr>
                <w:sz w:val="22"/>
                <w:szCs w:val="22"/>
              </w:rPr>
              <w:t>Осуществление деятельности учреждений</w:t>
            </w:r>
          </w:p>
        </w:tc>
        <w:tc>
          <w:tcPr>
            <w:tcW w:w="3084" w:type="dxa"/>
          </w:tcPr>
          <w:p w:rsidR="00322C24" w:rsidRPr="00577E6E" w:rsidRDefault="00322C24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МАУК «Верхнетагильский городской историко-краеведческий музей»</w:t>
            </w:r>
          </w:p>
        </w:tc>
        <w:tc>
          <w:tcPr>
            <w:tcW w:w="1387" w:type="dxa"/>
            <w:vAlign w:val="center"/>
          </w:tcPr>
          <w:p w:rsidR="00322C24" w:rsidRPr="00940056" w:rsidRDefault="00322C24" w:rsidP="00270FE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9202,9</w:t>
            </w:r>
          </w:p>
        </w:tc>
        <w:tc>
          <w:tcPr>
            <w:tcW w:w="1275" w:type="dxa"/>
            <w:vAlign w:val="center"/>
          </w:tcPr>
          <w:p w:rsidR="00322C24" w:rsidRPr="00DD0F39" w:rsidRDefault="00322C24" w:rsidP="00D716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2836,9</w:t>
            </w:r>
          </w:p>
        </w:tc>
        <w:tc>
          <w:tcPr>
            <w:tcW w:w="1353" w:type="dxa"/>
            <w:vAlign w:val="center"/>
          </w:tcPr>
          <w:p w:rsidR="00322C24" w:rsidRPr="00DD0F39" w:rsidRDefault="00322C24" w:rsidP="00D716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2876,6</w:t>
            </w:r>
          </w:p>
        </w:tc>
        <w:tc>
          <w:tcPr>
            <w:tcW w:w="1363" w:type="dxa"/>
            <w:vAlign w:val="center"/>
          </w:tcPr>
          <w:p w:rsidR="00322C24" w:rsidRPr="00DD0F39" w:rsidRDefault="00322C24" w:rsidP="00D716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3489,4</w:t>
            </w:r>
          </w:p>
        </w:tc>
      </w:tr>
      <w:tr w:rsidR="00322C24" w:rsidRPr="00577E6E">
        <w:tc>
          <w:tcPr>
            <w:tcW w:w="14666" w:type="dxa"/>
            <w:gridSpan w:val="7"/>
          </w:tcPr>
          <w:p w:rsidR="00322C24" w:rsidRDefault="00322C24" w:rsidP="00DA250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4. </w:t>
            </w:r>
            <w:r w:rsidRPr="00273E7E">
              <w:rPr>
                <w:b/>
                <w:bCs/>
              </w:rPr>
              <w:t>Показ концертов и концертных программ, иных зрелищных мероприятий, в том числе в режиме удаленного доступа</w:t>
            </w:r>
          </w:p>
        </w:tc>
      </w:tr>
      <w:tr w:rsidR="00322C24" w:rsidRPr="00577E6E">
        <w:tc>
          <w:tcPr>
            <w:tcW w:w="524" w:type="dxa"/>
          </w:tcPr>
          <w:p w:rsidR="00322C24" w:rsidRDefault="00322C24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80" w:type="dxa"/>
          </w:tcPr>
          <w:p w:rsidR="00322C24" w:rsidRPr="00490ACC" w:rsidRDefault="00322C24" w:rsidP="00A51D1D">
            <w:r w:rsidRPr="00490ACC">
              <w:rPr>
                <w:sz w:val="22"/>
                <w:szCs w:val="22"/>
              </w:rPr>
              <w:t>Осуществление деятельности учреждений</w:t>
            </w:r>
          </w:p>
        </w:tc>
        <w:tc>
          <w:tcPr>
            <w:tcW w:w="3084" w:type="dxa"/>
          </w:tcPr>
          <w:p w:rsidR="00322C24" w:rsidRDefault="00322C24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МАУК «Городской Дворец культуры»</w:t>
            </w:r>
          </w:p>
        </w:tc>
        <w:tc>
          <w:tcPr>
            <w:tcW w:w="1387" w:type="dxa"/>
            <w:vAlign w:val="center"/>
          </w:tcPr>
          <w:p w:rsidR="00322C24" w:rsidRPr="00940056" w:rsidRDefault="00322C24" w:rsidP="0087652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25053,1</w:t>
            </w:r>
          </w:p>
        </w:tc>
        <w:tc>
          <w:tcPr>
            <w:tcW w:w="1275" w:type="dxa"/>
            <w:vAlign w:val="center"/>
          </w:tcPr>
          <w:p w:rsidR="00322C24" w:rsidRPr="00DD0F39" w:rsidRDefault="00322C24" w:rsidP="00D716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7474,5</w:t>
            </w:r>
          </w:p>
        </w:tc>
        <w:tc>
          <w:tcPr>
            <w:tcW w:w="1353" w:type="dxa"/>
            <w:vAlign w:val="center"/>
          </w:tcPr>
          <w:p w:rsidR="00322C24" w:rsidRPr="00DD0F39" w:rsidRDefault="00322C24" w:rsidP="001434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7983,4</w:t>
            </w:r>
          </w:p>
        </w:tc>
        <w:tc>
          <w:tcPr>
            <w:tcW w:w="1363" w:type="dxa"/>
            <w:vAlign w:val="center"/>
          </w:tcPr>
          <w:p w:rsidR="00322C24" w:rsidRPr="00DD0F39" w:rsidRDefault="00322C24" w:rsidP="00D716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9595,2</w:t>
            </w:r>
          </w:p>
        </w:tc>
      </w:tr>
      <w:tr w:rsidR="00322C24" w:rsidRPr="00577E6E">
        <w:tc>
          <w:tcPr>
            <w:tcW w:w="14666" w:type="dxa"/>
            <w:gridSpan w:val="7"/>
          </w:tcPr>
          <w:p w:rsidR="00322C24" w:rsidRDefault="00322C24" w:rsidP="00DA250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5. </w:t>
            </w:r>
            <w:r w:rsidRPr="00273E7E">
              <w:rPr>
                <w:b/>
                <w:bCs/>
              </w:rPr>
              <w:t>Показ концертов и концертных программ, иных зрелищных мероприятий, в том числе в режиме удаленного доступа, осуществление библиотечного, библиографического и информационного обслуживания пользователей библиотеки, обеспечение доступа к закрытым спортивным объектам для свободного пользования в течение ограниченного времени, формирование и учет фондов библиотеки, организация деятельности клубных формирований</w:t>
            </w:r>
          </w:p>
        </w:tc>
      </w:tr>
      <w:tr w:rsidR="00322C24" w:rsidRPr="00577E6E">
        <w:tc>
          <w:tcPr>
            <w:tcW w:w="524" w:type="dxa"/>
          </w:tcPr>
          <w:p w:rsidR="00322C24" w:rsidRDefault="00322C24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80" w:type="dxa"/>
          </w:tcPr>
          <w:p w:rsidR="00322C24" w:rsidRPr="00490ACC" w:rsidRDefault="00322C24" w:rsidP="00A51D1D">
            <w:r w:rsidRPr="00490ACC">
              <w:rPr>
                <w:sz w:val="22"/>
                <w:szCs w:val="22"/>
              </w:rPr>
              <w:t>Осуществление деятельности учреждений</w:t>
            </w:r>
          </w:p>
        </w:tc>
        <w:tc>
          <w:tcPr>
            <w:tcW w:w="3084" w:type="dxa"/>
          </w:tcPr>
          <w:p w:rsidR="00322C24" w:rsidRDefault="00322C24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«Половинновский сельский культурно-спортивный комплекс»</w:t>
            </w:r>
          </w:p>
        </w:tc>
        <w:tc>
          <w:tcPr>
            <w:tcW w:w="1387" w:type="dxa"/>
            <w:vAlign w:val="center"/>
          </w:tcPr>
          <w:p w:rsidR="00322C24" w:rsidRPr="00940056" w:rsidRDefault="00322C24" w:rsidP="0014349F">
            <w:pPr>
              <w:jc w:val="center"/>
              <w:rPr>
                <w:b/>
                <w:bCs/>
                <w:sz w:val="20"/>
                <w:szCs w:val="20"/>
              </w:rPr>
            </w:pPr>
            <w:r w:rsidRPr="00940056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6314,4</w:t>
            </w:r>
          </w:p>
        </w:tc>
        <w:tc>
          <w:tcPr>
            <w:tcW w:w="1275" w:type="dxa"/>
            <w:vAlign w:val="center"/>
          </w:tcPr>
          <w:p w:rsidR="00322C24" w:rsidRPr="00DD0F39" w:rsidRDefault="00322C24" w:rsidP="00D716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4923,0</w:t>
            </w:r>
          </w:p>
        </w:tc>
        <w:tc>
          <w:tcPr>
            <w:tcW w:w="1353" w:type="dxa"/>
            <w:vAlign w:val="center"/>
          </w:tcPr>
          <w:p w:rsidR="00322C24" w:rsidRPr="00DD0F39" w:rsidRDefault="00322C24" w:rsidP="00D716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5257,0</w:t>
            </w:r>
          </w:p>
        </w:tc>
        <w:tc>
          <w:tcPr>
            <w:tcW w:w="1363" w:type="dxa"/>
            <w:vAlign w:val="center"/>
          </w:tcPr>
          <w:p w:rsidR="00322C24" w:rsidRPr="00DD0F39" w:rsidRDefault="00322C24" w:rsidP="00D716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6134,4</w:t>
            </w:r>
          </w:p>
        </w:tc>
      </w:tr>
      <w:tr w:rsidR="00322C24" w:rsidRPr="00577E6E">
        <w:tc>
          <w:tcPr>
            <w:tcW w:w="14666" w:type="dxa"/>
            <w:gridSpan w:val="7"/>
          </w:tcPr>
          <w:p w:rsidR="00322C24" w:rsidRDefault="00322C24" w:rsidP="00DA250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6. </w:t>
            </w:r>
            <w:r w:rsidRPr="00273E7E">
              <w:rPr>
                <w:b/>
                <w:bCs/>
              </w:rPr>
              <w:t>Организация и проведение мероприятий  в сфере культуры и искусства</w:t>
            </w:r>
          </w:p>
        </w:tc>
      </w:tr>
      <w:tr w:rsidR="00322C24" w:rsidRPr="00577E6E">
        <w:tc>
          <w:tcPr>
            <w:tcW w:w="524" w:type="dxa"/>
            <w:vMerge w:val="restart"/>
          </w:tcPr>
          <w:p w:rsidR="00322C24" w:rsidRPr="00577E6E" w:rsidRDefault="00322C24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764" w:type="dxa"/>
            <w:gridSpan w:val="2"/>
          </w:tcPr>
          <w:p w:rsidR="00322C24" w:rsidRPr="00577E6E" w:rsidRDefault="00322C24" w:rsidP="00A51D1D">
            <w:pPr>
              <w:rPr>
                <w:sz w:val="20"/>
                <w:szCs w:val="20"/>
              </w:rPr>
            </w:pPr>
            <w:r w:rsidRPr="00627B9E">
              <w:rPr>
                <w:b/>
                <w:bCs/>
                <w:sz w:val="20"/>
                <w:szCs w:val="20"/>
              </w:rPr>
              <w:t>Проведение массовых культурно-досуговых мероприятий для жителей городского округа  Верхний Тагил:</w:t>
            </w:r>
          </w:p>
        </w:tc>
        <w:tc>
          <w:tcPr>
            <w:tcW w:w="1387" w:type="dxa"/>
          </w:tcPr>
          <w:p w:rsidR="00322C24" w:rsidRPr="00FA569B" w:rsidRDefault="00322C24" w:rsidP="007E2AC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3916,0</w:t>
            </w:r>
          </w:p>
        </w:tc>
        <w:tc>
          <w:tcPr>
            <w:tcW w:w="1275" w:type="dxa"/>
          </w:tcPr>
          <w:p w:rsidR="00322C24" w:rsidRPr="00FA569B" w:rsidRDefault="00322C24" w:rsidP="00B7505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426,5</w:t>
            </w:r>
          </w:p>
        </w:tc>
        <w:tc>
          <w:tcPr>
            <w:tcW w:w="1353" w:type="dxa"/>
          </w:tcPr>
          <w:p w:rsidR="00322C24" w:rsidRPr="00FA569B" w:rsidRDefault="00322C24" w:rsidP="007E2AC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2837,0</w:t>
            </w:r>
          </w:p>
        </w:tc>
        <w:tc>
          <w:tcPr>
            <w:tcW w:w="1363" w:type="dxa"/>
          </w:tcPr>
          <w:p w:rsidR="00322C24" w:rsidRPr="00FA569B" w:rsidRDefault="00322C24" w:rsidP="001E0D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652,5</w:t>
            </w:r>
          </w:p>
        </w:tc>
      </w:tr>
      <w:tr w:rsidR="00322C24" w:rsidRPr="00577E6E">
        <w:tc>
          <w:tcPr>
            <w:tcW w:w="524" w:type="dxa"/>
            <w:vMerge/>
          </w:tcPr>
          <w:p w:rsidR="00322C24" w:rsidRDefault="00322C24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322C24" w:rsidRDefault="00322C24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Театрализованный праздник «Прощай, Масленица»!»</w:t>
            </w:r>
          </w:p>
        </w:tc>
        <w:tc>
          <w:tcPr>
            <w:tcW w:w="3084" w:type="dxa"/>
            <w:vMerge w:val="restart"/>
          </w:tcPr>
          <w:p w:rsidR="00322C24" w:rsidRDefault="00322C24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МАУК ГДК</w:t>
            </w:r>
          </w:p>
          <w:p w:rsidR="00322C24" w:rsidRDefault="00322C24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Половинновский СКСК</w:t>
            </w:r>
          </w:p>
          <w:p w:rsidR="00322C24" w:rsidRDefault="00322C24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МАУК Верхнетагильская городская библиотека им. Ф.Ф. Павленкова</w:t>
            </w:r>
          </w:p>
        </w:tc>
        <w:tc>
          <w:tcPr>
            <w:tcW w:w="1387" w:type="dxa"/>
          </w:tcPr>
          <w:p w:rsidR="00322C24" w:rsidRPr="00FA569B" w:rsidRDefault="00322C24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45,0</w:t>
            </w:r>
          </w:p>
        </w:tc>
        <w:tc>
          <w:tcPr>
            <w:tcW w:w="1275" w:type="dxa"/>
          </w:tcPr>
          <w:p w:rsidR="00322C24" w:rsidRPr="00577E6E" w:rsidRDefault="00322C24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353" w:type="dxa"/>
          </w:tcPr>
          <w:p w:rsidR="00322C24" w:rsidRDefault="00322C24" w:rsidP="00CF45A8">
            <w:pPr>
              <w:jc w:val="center"/>
            </w:pPr>
            <w:r w:rsidRPr="00F559C1">
              <w:rPr>
                <w:sz w:val="20"/>
                <w:szCs w:val="20"/>
              </w:rPr>
              <w:t>15,0</w:t>
            </w:r>
          </w:p>
        </w:tc>
        <w:tc>
          <w:tcPr>
            <w:tcW w:w="1363" w:type="dxa"/>
          </w:tcPr>
          <w:p w:rsidR="00322C24" w:rsidRDefault="00322C24" w:rsidP="00CF45A8">
            <w:pPr>
              <w:jc w:val="center"/>
            </w:pPr>
            <w:r w:rsidRPr="00F559C1">
              <w:rPr>
                <w:sz w:val="20"/>
                <w:szCs w:val="20"/>
              </w:rPr>
              <w:t>15,0</w:t>
            </w:r>
          </w:p>
        </w:tc>
      </w:tr>
      <w:tr w:rsidR="00322C24" w:rsidRPr="00577E6E">
        <w:tc>
          <w:tcPr>
            <w:tcW w:w="524" w:type="dxa"/>
            <w:vMerge/>
          </w:tcPr>
          <w:p w:rsidR="00322C24" w:rsidRDefault="00322C24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322C24" w:rsidRDefault="00322C24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Праздничные мероприятия, посвященные 8 марта</w:t>
            </w:r>
          </w:p>
        </w:tc>
        <w:tc>
          <w:tcPr>
            <w:tcW w:w="3084" w:type="dxa"/>
            <w:vMerge/>
          </w:tcPr>
          <w:p w:rsidR="00322C24" w:rsidRDefault="00322C24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322C24" w:rsidRPr="00FA569B" w:rsidRDefault="00322C24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15,0</w:t>
            </w:r>
          </w:p>
        </w:tc>
        <w:tc>
          <w:tcPr>
            <w:tcW w:w="1275" w:type="dxa"/>
          </w:tcPr>
          <w:p w:rsidR="00322C24" w:rsidRPr="00577E6E" w:rsidRDefault="00322C24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1353" w:type="dxa"/>
          </w:tcPr>
          <w:p w:rsidR="00322C24" w:rsidRDefault="00322C24" w:rsidP="00CF45A8">
            <w:pPr>
              <w:jc w:val="center"/>
            </w:pPr>
            <w:r w:rsidRPr="00A66446">
              <w:rPr>
                <w:sz w:val="20"/>
                <w:szCs w:val="20"/>
              </w:rPr>
              <w:t>5,0</w:t>
            </w:r>
          </w:p>
        </w:tc>
        <w:tc>
          <w:tcPr>
            <w:tcW w:w="1363" w:type="dxa"/>
          </w:tcPr>
          <w:p w:rsidR="00322C24" w:rsidRDefault="00322C24" w:rsidP="00CF45A8">
            <w:pPr>
              <w:jc w:val="center"/>
            </w:pPr>
            <w:r w:rsidRPr="00A66446">
              <w:rPr>
                <w:sz w:val="20"/>
                <w:szCs w:val="20"/>
              </w:rPr>
              <w:t>5,0</w:t>
            </w:r>
          </w:p>
        </w:tc>
      </w:tr>
      <w:tr w:rsidR="00322C24" w:rsidRPr="00577E6E">
        <w:tc>
          <w:tcPr>
            <w:tcW w:w="524" w:type="dxa"/>
            <w:vMerge/>
          </w:tcPr>
          <w:p w:rsidR="00322C24" w:rsidRDefault="00322C24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322C24" w:rsidRDefault="00322C24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Фестиваль детского дошкольного творчества «Радуга детства»</w:t>
            </w:r>
          </w:p>
        </w:tc>
        <w:tc>
          <w:tcPr>
            <w:tcW w:w="3084" w:type="dxa"/>
            <w:vMerge/>
          </w:tcPr>
          <w:p w:rsidR="00322C24" w:rsidRDefault="00322C24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322C24" w:rsidRPr="00FA569B" w:rsidRDefault="00322C24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12,0</w:t>
            </w:r>
          </w:p>
        </w:tc>
        <w:tc>
          <w:tcPr>
            <w:tcW w:w="1275" w:type="dxa"/>
          </w:tcPr>
          <w:p w:rsidR="00322C24" w:rsidRPr="00577E6E" w:rsidRDefault="00322C24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353" w:type="dxa"/>
          </w:tcPr>
          <w:p w:rsidR="00322C24" w:rsidRPr="00577E6E" w:rsidRDefault="00322C24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363" w:type="dxa"/>
          </w:tcPr>
          <w:p w:rsidR="00322C24" w:rsidRPr="00577E6E" w:rsidRDefault="00322C24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</w:tr>
      <w:tr w:rsidR="00322C24" w:rsidRPr="00577E6E">
        <w:tc>
          <w:tcPr>
            <w:tcW w:w="524" w:type="dxa"/>
            <w:vMerge/>
          </w:tcPr>
          <w:p w:rsidR="00322C24" w:rsidRDefault="00322C24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322C24" w:rsidRDefault="00322C24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День города Верхний Тагил </w:t>
            </w:r>
          </w:p>
        </w:tc>
        <w:tc>
          <w:tcPr>
            <w:tcW w:w="3084" w:type="dxa"/>
            <w:vMerge/>
          </w:tcPr>
          <w:p w:rsidR="00322C24" w:rsidRDefault="00322C24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322C24" w:rsidRPr="00FA569B" w:rsidRDefault="00322C24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790,8</w:t>
            </w:r>
          </w:p>
        </w:tc>
        <w:tc>
          <w:tcPr>
            <w:tcW w:w="1275" w:type="dxa"/>
          </w:tcPr>
          <w:p w:rsidR="00322C24" w:rsidRPr="00577E6E" w:rsidRDefault="00322C24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263,6</w:t>
            </w:r>
          </w:p>
        </w:tc>
        <w:tc>
          <w:tcPr>
            <w:tcW w:w="1353" w:type="dxa"/>
          </w:tcPr>
          <w:p w:rsidR="00322C24" w:rsidRPr="00D33C1A" w:rsidRDefault="00322C24" w:rsidP="00A7605A">
            <w:pPr>
              <w:jc w:val="center"/>
              <w:rPr>
                <w:sz w:val="20"/>
                <w:szCs w:val="20"/>
              </w:rPr>
            </w:pPr>
            <w:r w:rsidRPr="00D33C1A">
              <w:rPr>
                <w:sz w:val="20"/>
                <w:szCs w:val="20"/>
              </w:rPr>
              <w:t>2690,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363" w:type="dxa"/>
          </w:tcPr>
          <w:p w:rsidR="00322C24" w:rsidRDefault="00322C24" w:rsidP="00CF45A8">
            <w:pPr>
              <w:jc w:val="center"/>
            </w:pPr>
            <w:r>
              <w:rPr>
                <w:sz w:val="20"/>
                <w:szCs w:val="20"/>
              </w:rPr>
              <w:t>455,0</w:t>
            </w:r>
          </w:p>
        </w:tc>
      </w:tr>
      <w:tr w:rsidR="00322C24" w:rsidRPr="00577E6E">
        <w:tc>
          <w:tcPr>
            <w:tcW w:w="524" w:type="dxa"/>
            <w:vMerge/>
          </w:tcPr>
          <w:p w:rsidR="00322C24" w:rsidRDefault="00322C24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322C24" w:rsidRDefault="00322C24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Городской праздник «День семьи, любви и верности»</w:t>
            </w:r>
          </w:p>
        </w:tc>
        <w:tc>
          <w:tcPr>
            <w:tcW w:w="3084" w:type="dxa"/>
            <w:vMerge/>
          </w:tcPr>
          <w:p w:rsidR="00322C24" w:rsidRDefault="00322C24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322C24" w:rsidRPr="00FA569B" w:rsidRDefault="00322C24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21,0</w:t>
            </w:r>
          </w:p>
        </w:tc>
        <w:tc>
          <w:tcPr>
            <w:tcW w:w="1275" w:type="dxa"/>
          </w:tcPr>
          <w:p w:rsidR="00322C24" w:rsidRPr="00577E6E" w:rsidRDefault="00322C24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7,0</w:t>
            </w:r>
          </w:p>
        </w:tc>
        <w:tc>
          <w:tcPr>
            <w:tcW w:w="1353" w:type="dxa"/>
          </w:tcPr>
          <w:p w:rsidR="00322C24" w:rsidRDefault="00322C24" w:rsidP="00CF45A8">
            <w:pPr>
              <w:jc w:val="center"/>
            </w:pPr>
            <w:r w:rsidRPr="00E3199C">
              <w:rPr>
                <w:sz w:val="20"/>
                <w:szCs w:val="20"/>
              </w:rPr>
              <w:t>7,0</w:t>
            </w:r>
          </w:p>
        </w:tc>
        <w:tc>
          <w:tcPr>
            <w:tcW w:w="1363" w:type="dxa"/>
          </w:tcPr>
          <w:p w:rsidR="00322C24" w:rsidRDefault="00322C24" w:rsidP="00CF45A8">
            <w:pPr>
              <w:jc w:val="center"/>
            </w:pPr>
            <w:r w:rsidRPr="00E3199C">
              <w:rPr>
                <w:sz w:val="20"/>
                <w:szCs w:val="20"/>
              </w:rPr>
              <w:t>7,0</w:t>
            </w:r>
          </w:p>
        </w:tc>
      </w:tr>
      <w:tr w:rsidR="00322C24" w:rsidRPr="00577E6E">
        <w:tc>
          <w:tcPr>
            <w:tcW w:w="524" w:type="dxa"/>
            <w:vMerge/>
          </w:tcPr>
          <w:p w:rsidR="00322C24" w:rsidRDefault="00322C24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322C24" w:rsidRDefault="00322C24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День поселка Половинный</w:t>
            </w:r>
          </w:p>
        </w:tc>
        <w:tc>
          <w:tcPr>
            <w:tcW w:w="3084" w:type="dxa"/>
            <w:vMerge/>
          </w:tcPr>
          <w:p w:rsidR="00322C24" w:rsidRDefault="00322C24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322C24" w:rsidRPr="00FA569B" w:rsidRDefault="00322C24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203,7</w:t>
            </w:r>
          </w:p>
        </w:tc>
        <w:tc>
          <w:tcPr>
            <w:tcW w:w="1275" w:type="dxa"/>
          </w:tcPr>
          <w:p w:rsidR="00322C24" w:rsidRPr="00577E6E" w:rsidRDefault="00322C24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78,9</w:t>
            </w:r>
          </w:p>
        </w:tc>
        <w:tc>
          <w:tcPr>
            <w:tcW w:w="1353" w:type="dxa"/>
          </w:tcPr>
          <w:p w:rsidR="00322C24" w:rsidRDefault="00322C24" w:rsidP="00CF45A8">
            <w:pPr>
              <w:jc w:val="center"/>
            </w:pPr>
            <w:r w:rsidRPr="004B176E">
              <w:rPr>
                <w:sz w:val="20"/>
                <w:szCs w:val="20"/>
              </w:rPr>
              <w:t>62,4</w:t>
            </w:r>
          </w:p>
        </w:tc>
        <w:tc>
          <w:tcPr>
            <w:tcW w:w="1363" w:type="dxa"/>
          </w:tcPr>
          <w:p w:rsidR="00322C24" w:rsidRDefault="00322C24" w:rsidP="00CF45A8">
            <w:pPr>
              <w:jc w:val="center"/>
            </w:pPr>
            <w:r>
              <w:rPr>
                <w:sz w:val="20"/>
                <w:szCs w:val="20"/>
              </w:rPr>
              <w:t>104,1</w:t>
            </w:r>
          </w:p>
        </w:tc>
      </w:tr>
      <w:tr w:rsidR="00322C24" w:rsidRPr="00577E6E">
        <w:tc>
          <w:tcPr>
            <w:tcW w:w="524" w:type="dxa"/>
            <w:vMerge/>
          </w:tcPr>
          <w:p w:rsidR="00322C24" w:rsidRDefault="00322C24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322C24" w:rsidRDefault="00322C24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День поселка Белоречка</w:t>
            </w:r>
          </w:p>
        </w:tc>
        <w:tc>
          <w:tcPr>
            <w:tcW w:w="3084" w:type="dxa"/>
            <w:vMerge/>
          </w:tcPr>
          <w:p w:rsidR="00322C24" w:rsidRDefault="00322C24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322C24" w:rsidRPr="00FA569B" w:rsidRDefault="00322C24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60,0</w:t>
            </w:r>
          </w:p>
        </w:tc>
        <w:tc>
          <w:tcPr>
            <w:tcW w:w="1275" w:type="dxa"/>
          </w:tcPr>
          <w:p w:rsidR="00322C24" w:rsidRPr="00577E6E" w:rsidRDefault="00322C24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1353" w:type="dxa"/>
          </w:tcPr>
          <w:p w:rsidR="00322C24" w:rsidRPr="00577E6E" w:rsidRDefault="00322C24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1363" w:type="dxa"/>
          </w:tcPr>
          <w:p w:rsidR="00322C24" w:rsidRPr="00577E6E" w:rsidRDefault="00322C24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</w:tr>
      <w:tr w:rsidR="00322C24" w:rsidRPr="00577E6E">
        <w:tc>
          <w:tcPr>
            <w:tcW w:w="524" w:type="dxa"/>
            <w:vMerge/>
          </w:tcPr>
          <w:p w:rsidR="00322C24" w:rsidRDefault="00322C24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322C24" w:rsidRDefault="00322C24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День народного Единства</w:t>
            </w:r>
          </w:p>
        </w:tc>
        <w:tc>
          <w:tcPr>
            <w:tcW w:w="3084" w:type="dxa"/>
            <w:vMerge/>
          </w:tcPr>
          <w:p w:rsidR="00322C24" w:rsidRDefault="00322C24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322C24" w:rsidRPr="00FA569B" w:rsidRDefault="00322C24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9,0</w:t>
            </w:r>
          </w:p>
        </w:tc>
        <w:tc>
          <w:tcPr>
            <w:tcW w:w="1275" w:type="dxa"/>
          </w:tcPr>
          <w:p w:rsidR="00322C24" w:rsidRPr="00577E6E" w:rsidRDefault="00322C24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  <w:tc>
          <w:tcPr>
            <w:tcW w:w="1353" w:type="dxa"/>
          </w:tcPr>
          <w:p w:rsidR="00322C24" w:rsidRPr="00577E6E" w:rsidRDefault="00322C24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  <w:tc>
          <w:tcPr>
            <w:tcW w:w="1363" w:type="dxa"/>
          </w:tcPr>
          <w:p w:rsidR="00322C24" w:rsidRPr="00577E6E" w:rsidRDefault="00322C24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</w:tr>
      <w:tr w:rsidR="00322C24" w:rsidRPr="00577E6E">
        <w:tc>
          <w:tcPr>
            <w:tcW w:w="524" w:type="dxa"/>
            <w:vMerge/>
          </w:tcPr>
          <w:p w:rsidR="00322C24" w:rsidRDefault="00322C24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322C24" w:rsidRDefault="00322C24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фестиваль творчества детей с ОВЗ «Мы все можем»</w:t>
            </w:r>
          </w:p>
        </w:tc>
        <w:tc>
          <w:tcPr>
            <w:tcW w:w="3084" w:type="dxa"/>
            <w:vMerge/>
          </w:tcPr>
          <w:p w:rsidR="00322C24" w:rsidRDefault="00322C24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322C24" w:rsidRPr="00FA569B" w:rsidRDefault="00322C24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9,0</w:t>
            </w:r>
          </w:p>
        </w:tc>
        <w:tc>
          <w:tcPr>
            <w:tcW w:w="1275" w:type="dxa"/>
          </w:tcPr>
          <w:p w:rsidR="00322C24" w:rsidRPr="00577E6E" w:rsidRDefault="00322C24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  <w:tc>
          <w:tcPr>
            <w:tcW w:w="1353" w:type="dxa"/>
          </w:tcPr>
          <w:p w:rsidR="00322C24" w:rsidRPr="00577E6E" w:rsidRDefault="00322C24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  <w:tc>
          <w:tcPr>
            <w:tcW w:w="1363" w:type="dxa"/>
          </w:tcPr>
          <w:p w:rsidR="00322C24" w:rsidRPr="00577E6E" w:rsidRDefault="00322C24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</w:tr>
      <w:tr w:rsidR="00322C24" w:rsidRPr="00577E6E">
        <w:tc>
          <w:tcPr>
            <w:tcW w:w="524" w:type="dxa"/>
            <w:vMerge/>
          </w:tcPr>
          <w:p w:rsidR="00322C24" w:rsidRDefault="00322C24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322C24" w:rsidRDefault="00322C24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Новогодние мероприятия</w:t>
            </w:r>
          </w:p>
        </w:tc>
        <w:tc>
          <w:tcPr>
            <w:tcW w:w="3084" w:type="dxa"/>
            <w:vMerge/>
          </w:tcPr>
          <w:p w:rsidR="00322C24" w:rsidRDefault="00322C24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322C24" w:rsidRPr="00FA569B" w:rsidRDefault="00322C24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60,0</w:t>
            </w:r>
          </w:p>
        </w:tc>
        <w:tc>
          <w:tcPr>
            <w:tcW w:w="1275" w:type="dxa"/>
          </w:tcPr>
          <w:p w:rsidR="00322C24" w:rsidRPr="00577E6E" w:rsidRDefault="00322C24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1353" w:type="dxa"/>
          </w:tcPr>
          <w:p w:rsidR="00322C24" w:rsidRPr="00577E6E" w:rsidRDefault="00322C24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1363" w:type="dxa"/>
          </w:tcPr>
          <w:p w:rsidR="00322C24" w:rsidRPr="00577E6E" w:rsidRDefault="00322C24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</w:tr>
      <w:tr w:rsidR="00322C24" w:rsidRPr="00577E6E">
        <w:tc>
          <w:tcPr>
            <w:tcW w:w="524" w:type="dxa"/>
            <w:vMerge/>
          </w:tcPr>
          <w:p w:rsidR="00322C24" w:rsidRDefault="00322C24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322C24" w:rsidRDefault="00322C24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Конкурс чтецов</w:t>
            </w:r>
          </w:p>
        </w:tc>
        <w:tc>
          <w:tcPr>
            <w:tcW w:w="3084" w:type="dxa"/>
            <w:vMerge/>
          </w:tcPr>
          <w:p w:rsidR="00322C24" w:rsidRDefault="00322C24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322C24" w:rsidRPr="00FA569B" w:rsidRDefault="00322C24" w:rsidP="00895D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9,4</w:t>
            </w:r>
          </w:p>
        </w:tc>
        <w:tc>
          <w:tcPr>
            <w:tcW w:w="1275" w:type="dxa"/>
          </w:tcPr>
          <w:p w:rsidR="00322C24" w:rsidRDefault="00322C24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353" w:type="dxa"/>
          </w:tcPr>
          <w:p w:rsidR="00322C24" w:rsidRDefault="00322C24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363" w:type="dxa"/>
          </w:tcPr>
          <w:p w:rsidR="00322C24" w:rsidRDefault="00322C24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9,4</w:t>
            </w:r>
          </w:p>
        </w:tc>
      </w:tr>
      <w:tr w:rsidR="00322C24" w:rsidRPr="00577E6E">
        <w:tc>
          <w:tcPr>
            <w:tcW w:w="524" w:type="dxa"/>
            <w:vMerge/>
          </w:tcPr>
          <w:p w:rsidR="00322C24" w:rsidRDefault="00322C24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322C24" w:rsidRDefault="00322C24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Открытие городской Елки</w:t>
            </w:r>
          </w:p>
        </w:tc>
        <w:tc>
          <w:tcPr>
            <w:tcW w:w="3084" w:type="dxa"/>
            <w:vMerge/>
          </w:tcPr>
          <w:p w:rsidR="00322C24" w:rsidRDefault="00322C24" w:rsidP="00A51D1D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322C24" w:rsidRPr="00FA569B" w:rsidRDefault="00322C24" w:rsidP="00CF45A8">
            <w:pPr>
              <w:jc w:val="center"/>
              <w:rPr>
                <w:sz w:val="20"/>
                <w:szCs w:val="20"/>
              </w:rPr>
            </w:pPr>
            <w:r w:rsidRPr="00FA569B">
              <w:rPr>
                <w:sz w:val="20"/>
                <w:szCs w:val="20"/>
              </w:rPr>
              <w:t>6,0</w:t>
            </w:r>
          </w:p>
        </w:tc>
        <w:tc>
          <w:tcPr>
            <w:tcW w:w="1275" w:type="dxa"/>
          </w:tcPr>
          <w:p w:rsidR="00322C24" w:rsidRPr="00577E6E" w:rsidRDefault="00322C24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353" w:type="dxa"/>
          </w:tcPr>
          <w:p w:rsidR="00322C24" w:rsidRPr="00577E6E" w:rsidRDefault="00322C24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363" w:type="dxa"/>
          </w:tcPr>
          <w:p w:rsidR="00322C24" w:rsidRPr="00577E6E" w:rsidRDefault="00322C24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</w:tr>
      <w:tr w:rsidR="00322C24" w:rsidRPr="00577E6E">
        <w:tc>
          <w:tcPr>
            <w:tcW w:w="524" w:type="dxa"/>
            <w:vMerge/>
          </w:tcPr>
          <w:p w:rsidR="00322C24" w:rsidRDefault="00322C24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</w:tcPr>
          <w:p w:rsidR="00322C24" w:rsidRDefault="00322C24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День учителя, Августовское педагогическое совещание</w:t>
            </w:r>
          </w:p>
        </w:tc>
        <w:tc>
          <w:tcPr>
            <w:tcW w:w="3084" w:type="dxa"/>
          </w:tcPr>
          <w:p w:rsidR="00322C24" w:rsidRDefault="00322C24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МКУ УО</w:t>
            </w:r>
          </w:p>
        </w:tc>
        <w:tc>
          <w:tcPr>
            <w:tcW w:w="1387" w:type="dxa"/>
          </w:tcPr>
          <w:p w:rsidR="00322C24" w:rsidRPr="00FA569B" w:rsidRDefault="00322C24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275" w:type="dxa"/>
          </w:tcPr>
          <w:p w:rsidR="00322C24" w:rsidRDefault="00322C24" w:rsidP="00CF45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1353" w:type="dxa"/>
          </w:tcPr>
          <w:p w:rsidR="00322C24" w:rsidRPr="00A7605A" w:rsidRDefault="00322C24" w:rsidP="00CF45A8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4,9</w:t>
            </w:r>
          </w:p>
        </w:tc>
        <w:tc>
          <w:tcPr>
            <w:tcW w:w="1363" w:type="dxa"/>
          </w:tcPr>
          <w:p w:rsidR="00322C24" w:rsidRPr="00A7605A" w:rsidRDefault="00322C24" w:rsidP="00CF45A8">
            <w:pPr>
              <w:jc w:val="center"/>
              <w:rPr>
                <w:sz w:val="20"/>
                <w:szCs w:val="20"/>
                <w:highlight w:val="yellow"/>
              </w:rPr>
            </w:pPr>
            <w:r w:rsidRPr="00A7605A">
              <w:rPr>
                <w:sz w:val="20"/>
                <w:szCs w:val="20"/>
                <w:highlight w:val="yellow"/>
              </w:rPr>
              <w:t>5,0</w:t>
            </w:r>
          </w:p>
        </w:tc>
      </w:tr>
      <w:tr w:rsidR="00322C24" w:rsidRPr="00577E6E">
        <w:tc>
          <w:tcPr>
            <w:tcW w:w="14666" w:type="dxa"/>
            <w:gridSpan w:val="7"/>
          </w:tcPr>
          <w:p w:rsidR="00322C24" w:rsidRDefault="00322C24" w:rsidP="00DA250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7. </w:t>
            </w:r>
            <w:r w:rsidRPr="00273E7E">
              <w:rPr>
                <w:b/>
                <w:bCs/>
              </w:rPr>
              <w:t>Организационное, методическое и информационное обеспечение исполнения полномочий по решению вопросов местного значения в сфере культуры</w:t>
            </w:r>
          </w:p>
        </w:tc>
      </w:tr>
      <w:tr w:rsidR="00322C24" w:rsidRPr="00577E6E">
        <w:tc>
          <w:tcPr>
            <w:tcW w:w="524" w:type="dxa"/>
          </w:tcPr>
          <w:p w:rsidR="00322C24" w:rsidRDefault="00322C24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80" w:type="dxa"/>
          </w:tcPr>
          <w:p w:rsidR="00322C24" w:rsidRPr="001B4C59" w:rsidRDefault="00322C24" w:rsidP="00A51D1D">
            <w:r w:rsidRPr="001B4C59">
              <w:rPr>
                <w:sz w:val="22"/>
                <w:szCs w:val="22"/>
              </w:rPr>
              <w:t>Осуществление деятельности учреждений</w:t>
            </w:r>
          </w:p>
        </w:tc>
        <w:tc>
          <w:tcPr>
            <w:tcW w:w="3084" w:type="dxa"/>
          </w:tcPr>
          <w:p w:rsidR="00322C24" w:rsidRDefault="00322C24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МКУ «Управление культуры, спорта и молодежной политики городского округа Верхний Тагил» </w:t>
            </w:r>
          </w:p>
        </w:tc>
        <w:tc>
          <w:tcPr>
            <w:tcW w:w="1387" w:type="dxa"/>
          </w:tcPr>
          <w:p w:rsidR="00322C24" w:rsidRPr="00A351B3" w:rsidRDefault="00322C24" w:rsidP="0014349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6985,6</w:t>
            </w:r>
          </w:p>
        </w:tc>
        <w:tc>
          <w:tcPr>
            <w:tcW w:w="1275" w:type="dxa"/>
          </w:tcPr>
          <w:p w:rsidR="00322C24" w:rsidRPr="00625468" w:rsidRDefault="00322C24" w:rsidP="007A4D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2211,4</w:t>
            </w:r>
          </w:p>
        </w:tc>
        <w:tc>
          <w:tcPr>
            <w:tcW w:w="1353" w:type="dxa"/>
          </w:tcPr>
          <w:p w:rsidR="00322C24" w:rsidRPr="00625468" w:rsidRDefault="00322C24" w:rsidP="007A4D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2332,4</w:t>
            </w:r>
          </w:p>
        </w:tc>
        <w:tc>
          <w:tcPr>
            <w:tcW w:w="1363" w:type="dxa"/>
          </w:tcPr>
          <w:p w:rsidR="00322C24" w:rsidRPr="00625468" w:rsidRDefault="00322C24" w:rsidP="007A4D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2441,8</w:t>
            </w:r>
          </w:p>
        </w:tc>
      </w:tr>
      <w:tr w:rsidR="00322C24" w:rsidRPr="00577E6E">
        <w:tc>
          <w:tcPr>
            <w:tcW w:w="14666" w:type="dxa"/>
            <w:gridSpan w:val="7"/>
          </w:tcPr>
          <w:p w:rsidR="00322C24" w:rsidRDefault="00322C24" w:rsidP="00DA250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8. </w:t>
            </w:r>
            <w:r w:rsidRPr="00273E7E">
              <w:rPr>
                <w:b/>
                <w:bCs/>
              </w:rPr>
              <w:t>Организация бухгалтерского учета муниципальных учреждений</w:t>
            </w:r>
          </w:p>
        </w:tc>
      </w:tr>
      <w:tr w:rsidR="00322C24" w:rsidRPr="00577E6E">
        <w:tc>
          <w:tcPr>
            <w:tcW w:w="524" w:type="dxa"/>
          </w:tcPr>
          <w:p w:rsidR="00322C24" w:rsidRDefault="00322C24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80" w:type="dxa"/>
          </w:tcPr>
          <w:p w:rsidR="00322C24" w:rsidRPr="001B4C59" w:rsidRDefault="00322C24" w:rsidP="00A51D1D">
            <w:r w:rsidRPr="001B4C59">
              <w:rPr>
                <w:sz w:val="22"/>
                <w:szCs w:val="22"/>
              </w:rPr>
              <w:t>Осуществление деятельности учреждений</w:t>
            </w:r>
          </w:p>
        </w:tc>
        <w:tc>
          <w:tcPr>
            <w:tcW w:w="3084" w:type="dxa"/>
          </w:tcPr>
          <w:p w:rsidR="00322C24" w:rsidRDefault="00322C24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МКУ «Централизованная бухгалтерия учреждений культуры, спорта и дополнительного образования»</w:t>
            </w:r>
          </w:p>
        </w:tc>
        <w:tc>
          <w:tcPr>
            <w:tcW w:w="1387" w:type="dxa"/>
          </w:tcPr>
          <w:p w:rsidR="00322C24" w:rsidRPr="00A351B3" w:rsidRDefault="00322C24" w:rsidP="0014349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7223,0</w:t>
            </w:r>
          </w:p>
        </w:tc>
        <w:tc>
          <w:tcPr>
            <w:tcW w:w="1275" w:type="dxa"/>
          </w:tcPr>
          <w:p w:rsidR="00322C24" w:rsidRPr="00625468" w:rsidRDefault="00322C24" w:rsidP="007A4D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2055,7</w:t>
            </w:r>
          </w:p>
        </w:tc>
        <w:tc>
          <w:tcPr>
            <w:tcW w:w="1353" w:type="dxa"/>
          </w:tcPr>
          <w:p w:rsidR="00322C24" w:rsidRDefault="00322C24" w:rsidP="007A4DC5">
            <w:pPr>
              <w:jc w:val="center"/>
            </w:pPr>
            <w:r>
              <w:rPr>
                <w:sz w:val="20"/>
                <w:szCs w:val="20"/>
              </w:rPr>
              <w:t>2110,6</w:t>
            </w:r>
          </w:p>
        </w:tc>
        <w:tc>
          <w:tcPr>
            <w:tcW w:w="1363" w:type="dxa"/>
          </w:tcPr>
          <w:p w:rsidR="00322C24" w:rsidRDefault="00322C24" w:rsidP="007A4DC5">
            <w:pPr>
              <w:jc w:val="center"/>
            </w:pPr>
            <w:r>
              <w:rPr>
                <w:sz w:val="20"/>
                <w:szCs w:val="20"/>
              </w:rPr>
              <w:t>3056,7</w:t>
            </w:r>
          </w:p>
        </w:tc>
      </w:tr>
      <w:tr w:rsidR="00322C24" w:rsidRPr="00577E6E">
        <w:tc>
          <w:tcPr>
            <w:tcW w:w="14666" w:type="dxa"/>
            <w:gridSpan w:val="7"/>
          </w:tcPr>
          <w:p w:rsidR="00322C24" w:rsidRPr="00316600" w:rsidRDefault="00322C24" w:rsidP="007A4DC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9. </w:t>
            </w:r>
            <w:r w:rsidRPr="00273E7E">
              <w:rPr>
                <w:b/>
                <w:bCs/>
              </w:rPr>
              <w:t>Прочие мероприятия, направленные на обеспечение деятельности муниципальных учреждений</w:t>
            </w:r>
          </w:p>
        </w:tc>
      </w:tr>
      <w:tr w:rsidR="00322C24" w:rsidRPr="00577E6E">
        <w:tc>
          <w:tcPr>
            <w:tcW w:w="524" w:type="dxa"/>
            <w:vMerge w:val="restart"/>
          </w:tcPr>
          <w:p w:rsidR="00322C24" w:rsidRDefault="00322C24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80" w:type="dxa"/>
            <w:vMerge w:val="restart"/>
          </w:tcPr>
          <w:p w:rsidR="00322C24" w:rsidRPr="001B4C59" w:rsidRDefault="00322C24" w:rsidP="00A51D1D">
            <w:r w:rsidRPr="001B4C59">
              <w:rPr>
                <w:sz w:val="22"/>
                <w:szCs w:val="22"/>
              </w:rPr>
              <w:t>Комплектование библиотечных фондов</w:t>
            </w:r>
          </w:p>
        </w:tc>
        <w:tc>
          <w:tcPr>
            <w:tcW w:w="3084" w:type="dxa"/>
          </w:tcPr>
          <w:p w:rsidR="00322C24" w:rsidRDefault="00322C24" w:rsidP="00C27849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322C24" w:rsidRPr="00657D35" w:rsidRDefault="00322C24" w:rsidP="0014349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1990,6</w:t>
            </w:r>
          </w:p>
        </w:tc>
        <w:tc>
          <w:tcPr>
            <w:tcW w:w="1275" w:type="dxa"/>
          </w:tcPr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1086,7</w:t>
            </w:r>
          </w:p>
        </w:tc>
        <w:tc>
          <w:tcPr>
            <w:tcW w:w="1353" w:type="dxa"/>
          </w:tcPr>
          <w:p w:rsidR="00322C24" w:rsidRPr="00A5311D" w:rsidRDefault="00322C24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756,7</w:t>
            </w:r>
          </w:p>
        </w:tc>
        <w:tc>
          <w:tcPr>
            <w:tcW w:w="1363" w:type="dxa"/>
          </w:tcPr>
          <w:p w:rsidR="00322C24" w:rsidRPr="00A5311D" w:rsidRDefault="00322C24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147,2</w:t>
            </w:r>
          </w:p>
        </w:tc>
      </w:tr>
      <w:tr w:rsidR="00322C24" w:rsidRPr="00577E6E">
        <w:tc>
          <w:tcPr>
            <w:tcW w:w="524" w:type="dxa"/>
            <w:vMerge/>
          </w:tcPr>
          <w:p w:rsidR="00322C24" w:rsidRDefault="00322C24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  <w:vMerge/>
          </w:tcPr>
          <w:p w:rsidR="00322C24" w:rsidRPr="00490ACC" w:rsidRDefault="00322C24" w:rsidP="00A51D1D"/>
        </w:tc>
        <w:tc>
          <w:tcPr>
            <w:tcW w:w="3084" w:type="dxa"/>
          </w:tcPr>
          <w:p w:rsidR="00322C24" w:rsidRDefault="00322C24" w:rsidP="00C278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МАУК Верхнетагильская городская библиотека им. Ф.Ф. Павленкова</w:t>
            </w:r>
          </w:p>
        </w:tc>
        <w:tc>
          <w:tcPr>
            <w:tcW w:w="1387" w:type="dxa"/>
          </w:tcPr>
          <w:p w:rsidR="00322C24" w:rsidRPr="00B6536D" w:rsidRDefault="00322C24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230,6</w:t>
            </w:r>
          </w:p>
        </w:tc>
        <w:tc>
          <w:tcPr>
            <w:tcW w:w="1275" w:type="dxa"/>
          </w:tcPr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56,7</w:t>
            </w:r>
          </w:p>
        </w:tc>
        <w:tc>
          <w:tcPr>
            <w:tcW w:w="1353" w:type="dxa"/>
          </w:tcPr>
          <w:p w:rsidR="00322C24" w:rsidRDefault="00322C24" w:rsidP="00C27849">
            <w:pPr>
              <w:jc w:val="center"/>
            </w:pPr>
            <w:r w:rsidRPr="00A5311D">
              <w:rPr>
                <w:sz w:val="20"/>
                <w:szCs w:val="20"/>
              </w:rPr>
              <w:t>56,7</w:t>
            </w:r>
          </w:p>
        </w:tc>
        <w:tc>
          <w:tcPr>
            <w:tcW w:w="1363" w:type="dxa"/>
          </w:tcPr>
          <w:p w:rsidR="00322C24" w:rsidRDefault="00322C24" w:rsidP="00C27849">
            <w:pPr>
              <w:jc w:val="center"/>
            </w:pPr>
            <w:r>
              <w:rPr>
                <w:sz w:val="20"/>
                <w:szCs w:val="20"/>
              </w:rPr>
              <w:t>117,2</w:t>
            </w:r>
          </w:p>
        </w:tc>
      </w:tr>
      <w:tr w:rsidR="00322C24" w:rsidRPr="00577E6E">
        <w:tc>
          <w:tcPr>
            <w:tcW w:w="524" w:type="dxa"/>
            <w:vMerge/>
          </w:tcPr>
          <w:p w:rsidR="00322C24" w:rsidRDefault="00322C24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  <w:vMerge/>
          </w:tcPr>
          <w:p w:rsidR="00322C24" w:rsidRPr="00490ACC" w:rsidRDefault="00322C24" w:rsidP="00A51D1D"/>
        </w:tc>
        <w:tc>
          <w:tcPr>
            <w:tcW w:w="3084" w:type="dxa"/>
          </w:tcPr>
          <w:p w:rsidR="00322C24" w:rsidRDefault="00322C24" w:rsidP="00C278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т.ч. областной бюджет</w:t>
            </w:r>
          </w:p>
        </w:tc>
        <w:tc>
          <w:tcPr>
            <w:tcW w:w="1387" w:type="dxa"/>
          </w:tcPr>
          <w:p w:rsidR="00322C24" w:rsidRPr="00435B3B" w:rsidRDefault="00322C24" w:rsidP="00C27849">
            <w:pPr>
              <w:jc w:val="center"/>
              <w:rPr>
                <w:i/>
                <w:iCs/>
                <w:sz w:val="20"/>
                <w:szCs w:val="20"/>
              </w:rPr>
            </w:pPr>
            <w:r w:rsidRPr="00435B3B">
              <w:rPr>
                <w:i/>
                <w:iCs/>
                <w:sz w:val="20"/>
                <w:szCs w:val="20"/>
              </w:rPr>
              <w:t>60,</w:t>
            </w: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275" w:type="dxa"/>
          </w:tcPr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53" w:type="dxa"/>
          </w:tcPr>
          <w:p w:rsidR="00322C24" w:rsidRPr="00A5311D" w:rsidRDefault="00322C24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63" w:type="dxa"/>
          </w:tcPr>
          <w:p w:rsidR="00322C24" w:rsidRPr="00435B3B" w:rsidRDefault="00322C24" w:rsidP="00C27849">
            <w:pPr>
              <w:jc w:val="center"/>
              <w:rPr>
                <w:i/>
                <w:iCs/>
                <w:sz w:val="20"/>
                <w:szCs w:val="20"/>
              </w:rPr>
            </w:pPr>
            <w:r w:rsidRPr="00435B3B">
              <w:rPr>
                <w:i/>
                <w:iCs/>
                <w:sz w:val="20"/>
                <w:szCs w:val="20"/>
              </w:rPr>
              <w:t>60,5</w:t>
            </w:r>
          </w:p>
        </w:tc>
      </w:tr>
      <w:tr w:rsidR="00322C24" w:rsidRPr="00577E6E">
        <w:tc>
          <w:tcPr>
            <w:tcW w:w="524" w:type="dxa"/>
            <w:vMerge/>
          </w:tcPr>
          <w:p w:rsidR="00322C24" w:rsidRDefault="00322C24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  <w:vMerge/>
          </w:tcPr>
          <w:p w:rsidR="00322C24" w:rsidRPr="00490ACC" w:rsidRDefault="00322C24" w:rsidP="00A51D1D"/>
        </w:tc>
        <w:tc>
          <w:tcPr>
            <w:tcW w:w="3084" w:type="dxa"/>
          </w:tcPr>
          <w:p w:rsidR="00322C24" w:rsidRDefault="00322C24" w:rsidP="00C278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Половинновский СКСК</w:t>
            </w:r>
          </w:p>
        </w:tc>
        <w:tc>
          <w:tcPr>
            <w:tcW w:w="1387" w:type="dxa"/>
          </w:tcPr>
          <w:p w:rsidR="00322C24" w:rsidRPr="00B6536D" w:rsidRDefault="00322C24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</w:t>
            </w:r>
          </w:p>
        </w:tc>
        <w:tc>
          <w:tcPr>
            <w:tcW w:w="1275" w:type="dxa"/>
          </w:tcPr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1353" w:type="dxa"/>
          </w:tcPr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363" w:type="dxa"/>
          </w:tcPr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</w:tr>
      <w:tr w:rsidR="00322C24" w:rsidRPr="00577E6E">
        <w:tc>
          <w:tcPr>
            <w:tcW w:w="524" w:type="dxa"/>
          </w:tcPr>
          <w:p w:rsidR="00322C24" w:rsidRDefault="00322C24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80" w:type="dxa"/>
          </w:tcPr>
          <w:p w:rsidR="00322C24" w:rsidRPr="001B4C59" w:rsidRDefault="00322C24" w:rsidP="00A51D1D">
            <w:r w:rsidRPr="001B4C59">
              <w:rPr>
                <w:sz w:val="22"/>
                <w:szCs w:val="22"/>
              </w:rPr>
              <w:t>Издание книги о Верхнем Тагиле</w:t>
            </w:r>
          </w:p>
        </w:tc>
        <w:tc>
          <w:tcPr>
            <w:tcW w:w="3084" w:type="dxa"/>
          </w:tcPr>
          <w:p w:rsidR="00322C24" w:rsidRDefault="00322C24" w:rsidP="00C278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МАУК «Верхнетагильский городской историко-краеведческий музей»</w:t>
            </w:r>
          </w:p>
        </w:tc>
        <w:tc>
          <w:tcPr>
            <w:tcW w:w="1387" w:type="dxa"/>
          </w:tcPr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1700,0</w:t>
            </w:r>
          </w:p>
        </w:tc>
        <w:tc>
          <w:tcPr>
            <w:tcW w:w="1275" w:type="dxa"/>
          </w:tcPr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1000,0</w:t>
            </w:r>
          </w:p>
        </w:tc>
        <w:tc>
          <w:tcPr>
            <w:tcW w:w="1353" w:type="dxa"/>
          </w:tcPr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700,00</w:t>
            </w:r>
          </w:p>
        </w:tc>
        <w:tc>
          <w:tcPr>
            <w:tcW w:w="1363" w:type="dxa"/>
          </w:tcPr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22C24" w:rsidRPr="00577E6E">
        <w:tc>
          <w:tcPr>
            <w:tcW w:w="14666" w:type="dxa"/>
            <w:gridSpan w:val="7"/>
          </w:tcPr>
          <w:p w:rsidR="00322C24" w:rsidRPr="0068114A" w:rsidRDefault="00322C24" w:rsidP="0068114A">
            <w:pPr>
              <w:jc w:val="center"/>
              <w:rPr>
                <w:b/>
                <w:bCs/>
              </w:rPr>
            </w:pPr>
            <w:r w:rsidRPr="0068114A">
              <w:rPr>
                <w:b/>
                <w:bCs/>
              </w:rPr>
              <w:t xml:space="preserve">10 </w:t>
            </w:r>
            <w:r>
              <w:rPr>
                <w:b/>
                <w:bCs/>
              </w:rPr>
              <w:t>.</w:t>
            </w:r>
            <w:r w:rsidRPr="0068114A">
              <w:rPr>
                <w:b/>
                <w:bCs/>
              </w:rPr>
              <w:t>Укрепление и развитие материально-технической базы учреждений культуры и дополнительного образования городского округа Верхний Тагил</w:t>
            </w:r>
          </w:p>
        </w:tc>
      </w:tr>
      <w:tr w:rsidR="00322C24" w:rsidRPr="00577E6E">
        <w:trPr>
          <w:trHeight w:val="240"/>
        </w:trPr>
        <w:tc>
          <w:tcPr>
            <w:tcW w:w="524" w:type="dxa"/>
            <w:vMerge w:val="restart"/>
          </w:tcPr>
          <w:p w:rsidR="00322C24" w:rsidRDefault="00322C24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80" w:type="dxa"/>
            <w:vMerge w:val="restart"/>
          </w:tcPr>
          <w:p w:rsidR="00322C24" w:rsidRPr="001B4C59" w:rsidRDefault="00322C24" w:rsidP="00A51D1D">
            <w:r w:rsidRPr="001B4C59">
              <w:rPr>
                <w:sz w:val="22"/>
                <w:szCs w:val="22"/>
              </w:rPr>
              <w:t>Проведение ремонтных работ, работ по выполнению предписаний надзорных органов</w:t>
            </w:r>
          </w:p>
        </w:tc>
        <w:tc>
          <w:tcPr>
            <w:tcW w:w="3084" w:type="dxa"/>
          </w:tcPr>
          <w:p w:rsidR="00322C24" w:rsidRDefault="00322C24" w:rsidP="00232419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322C24" w:rsidRPr="0068114A" w:rsidRDefault="00322C24" w:rsidP="00C2784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26207,8</w:t>
            </w:r>
          </w:p>
        </w:tc>
        <w:tc>
          <w:tcPr>
            <w:tcW w:w="1275" w:type="dxa"/>
          </w:tcPr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15807,4</w:t>
            </w:r>
          </w:p>
        </w:tc>
        <w:tc>
          <w:tcPr>
            <w:tcW w:w="1353" w:type="dxa"/>
          </w:tcPr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4777,3</w:t>
            </w:r>
          </w:p>
        </w:tc>
        <w:tc>
          <w:tcPr>
            <w:tcW w:w="1363" w:type="dxa"/>
          </w:tcPr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5623,1</w:t>
            </w:r>
          </w:p>
        </w:tc>
      </w:tr>
      <w:tr w:rsidR="00322C24" w:rsidRPr="00577E6E">
        <w:trPr>
          <w:trHeight w:val="2280"/>
        </w:trPr>
        <w:tc>
          <w:tcPr>
            <w:tcW w:w="524" w:type="dxa"/>
            <w:vMerge/>
          </w:tcPr>
          <w:p w:rsidR="00322C24" w:rsidRDefault="00322C24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  <w:vMerge/>
          </w:tcPr>
          <w:p w:rsidR="00322C24" w:rsidRDefault="00322C24" w:rsidP="00A51D1D"/>
        </w:tc>
        <w:tc>
          <w:tcPr>
            <w:tcW w:w="3084" w:type="dxa"/>
          </w:tcPr>
          <w:p w:rsidR="00322C24" w:rsidRDefault="00322C24" w:rsidP="00C278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МАУ ДО Детская школа искусств</w:t>
            </w:r>
          </w:p>
          <w:p w:rsidR="00322C24" w:rsidRDefault="00322C24" w:rsidP="00C278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МАУК Верхнетагильская городская библиотека им. Ф.Ф. Павленкова</w:t>
            </w:r>
          </w:p>
          <w:p w:rsidR="00322C24" w:rsidRDefault="00322C24" w:rsidP="00C278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МАУК «Верхнетагильский городской историко-краеведческий музей»</w:t>
            </w:r>
          </w:p>
          <w:p w:rsidR="00322C24" w:rsidRDefault="00322C24" w:rsidP="002324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МАУК ГДК</w:t>
            </w:r>
          </w:p>
          <w:p w:rsidR="00322C24" w:rsidRDefault="00322C24" w:rsidP="002324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Половинновский СКСК</w:t>
            </w:r>
          </w:p>
        </w:tc>
        <w:tc>
          <w:tcPr>
            <w:tcW w:w="1387" w:type="dxa"/>
          </w:tcPr>
          <w:p w:rsidR="00322C24" w:rsidRDefault="00322C24" w:rsidP="00C40B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12,8</w:t>
            </w:r>
          </w:p>
          <w:p w:rsidR="00322C24" w:rsidRDefault="00322C24" w:rsidP="00C40B2D">
            <w:pPr>
              <w:jc w:val="center"/>
              <w:rPr>
                <w:sz w:val="20"/>
                <w:szCs w:val="20"/>
              </w:rPr>
            </w:pPr>
          </w:p>
          <w:p w:rsidR="00322C24" w:rsidRDefault="00322C24" w:rsidP="00C40B2D">
            <w:pPr>
              <w:jc w:val="center"/>
              <w:rPr>
                <w:sz w:val="20"/>
                <w:szCs w:val="20"/>
              </w:rPr>
            </w:pPr>
          </w:p>
          <w:p w:rsidR="00322C24" w:rsidRDefault="00322C24" w:rsidP="00C40B2D">
            <w:pPr>
              <w:jc w:val="center"/>
              <w:rPr>
                <w:sz w:val="20"/>
                <w:szCs w:val="20"/>
              </w:rPr>
            </w:pPr>
          </w:p>
          <w:p w:rsidR="00322C24" w:rsidRDefault="00322C24" w:rsidP="00C40B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48,9</w:t>
            </w:r>
          </w:p>
          <w:p w:rsidR="00322C24" w:rsidRDefault="00322C24" w:rsidP="00C40B2D">
            <w:pPr>
              <w:jc w:val="center"/>
              <w:rPr>
                <w:sz w:val="20"/>
                <w:szCs w:val="20"/>
              </w:rPr>
            </w:pPr>
          </w:p>
          <w:p w:rsidR="00322C24" w:rsidRDefault="00322C24" w:rsidP="00C40B2D">
            <w:pPr>
              <w:jc w:val="center"/>
              <w:rPr>
                <w:sz w:val="20"/>
                <w:szCs w:val="20"/>
              </w:rPr>
            </w:pPr>
          </w:p>
          <w:p w:rsidR="00322C24" w:rsidRDefault="00322C24" w:rsidP="00C40B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630,7</w:t>
            </w:r>
          </w:p>
          <w:p w:rsidR="00322C24" w:rsidRDefault="00322C24" w:rsidP="00C40B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14823,7</w:t>
            </w:r>
          </w:p>
          <w:p w:rsidR="00322C24" w:rsidRPr="0068114A" w:rsidRDefault="00322C24" w:rsidP="00C40B2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291,3</w:t>
            </w:r>
          </w:p>
        </w:tc>
        <w:tc>
          <w:tcPr>
            <w:tcW w:w="1275" w:type="dxa"/>
          </w:tcPr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12,8</w:t>
            </w:r>
          </w:p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</w:p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</w:p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</w:p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48,9</w:t>
            </w:r>
          </w:p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</w:p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</w:p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630,7</w:t>
            </w:r>
          </w:p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14823,7</w:t>
            </w:r>
          </w:p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291,3</w:t>
            </w:r>
          </w:p>
        </w:tc>
        <w:tc>
          <w:tcPr>
            <w:tcW w:w="1353" w:type="dxa"/>
          </w:tcPr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</w:p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</w:p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</w:p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</w:p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</w:p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</w:p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</w:p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319,3</w:t>
            </w:r>
          </w:p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4392,2</w:t>
            </w:r>
          </w:p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65,8</w:t>
            </w:r>
          </w:p>
        </w:tc>
        <w:tc>
          <w:tcPr>
            <w:tcW w:w="1363" w:type="dxa"/>
          </w:tcPr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</w:p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</w:p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</w:p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</w:p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</w:p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</w:p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</w:p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552,1</w:t>
            </w:r>
          </w:p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4493,0</w:t>
            </w:r>
          </w:p>
          <w:p w:rsidR="00322C24" w:rsidRDefault="00322C24" w:rsidP="003E04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578,0</w:t>
            </w:r>
          </w:p>
        </w:tc>
      </w:tr>
      <w:tr w:rsidR="00322C24" w:rsidRPr="00577E6E">
        <w:trPr>
          <w:trHeight w:val="844"/>
        </w:trPr>
        <w:tc>
          <w:tcPr>
            <w:tcW w:w="14666" w:type="dxa"/>
            <w:gridSpan w:val="7"/>
          </w:tcPr>
          <w:p w:rsidR="00322C24" w:rsidRPr="003A6760" w:rsidRDefault="00322C24" w:rsidP="00C27849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</w:rPr>
              <w:t>11.</w:t>
            </w:r>
            <w:r w:rsidRPr="003A6760">
              <w:rPr>
                <w:b/>
                <w:bCs/>
              </w:rPr>
              <w:t>Мероприятия, направленные на расходы  по пошиву и приобретению сценической одежды, обуви, музыкальных инструментов,  специального оборудования, инвентаря и транспортных средств для коллективов самодеятельного народного творчества, работающих на бесплатной основе в муниципальных учреждениях культурно-досугового типа</w:t>
            </w:r>
          </w:p>
        </w:tc>
      </w:tr>
      <w:tr w:rsidR="00322C24" w:rsidRPr="00577E6E">
        <w:trPr>
          <w:trHeight w:val="225"/>
        </w:trPr>
        <w:tc>
          <w:tcPr>
            <w:tcW w:w="524" w:type="dxa"/>
            <w:vMerge w:val="restart"/>
          </w:tcPr>
          <w:p w:rsidR="00322C24" w:rsidRDefault="00322C24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80" w:type="dxa"/>
            <w:vMerge w:val="restart"/>
          </w:tcPr>
          <w:p w:rsidR="00322C24" w:rsidRPr="001B4C59" w:rsidRDefault="00322C24" w:rsidP="00A51D1D">
            <w:r w:rsidRPr="001B4C59">
              <w:rPr>
                <w:sz w:val="22"/>
                <w:szCs w:val="22"/>
              </w:rPr>
              <w:t>Приобретение ткани для пошива костюмов, сценической обуви, сценического реквизита</w:t>
            </w:r>
          </w:p>
        </w:tc>
        <w:tc>
          <w:tcPr>
            <w:tcW w:w="3084" w:type="dxa"/>
          </w:tcPr>
          <w:p w:rsidR="00322C24" w:rsidRDefault="00322C24" w:rsidP="003A67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МАУК ГДК</w:t>
            </w:r>
          </w:p>
        </w:tc>
        <w:tc>
          <w:tcPr>
            <w:tcW w:w="1387" w:type="dxa"/>
          </w:tcPr>
          <w:p w:rsidR="00322C24" w:rsidRPr="00435B3B" w:rsidRDefault="00322C24" w:rsidP="00C40B2D">
            <w:pPr>
              <w:jc w:val="center"/>
              <w:rPr>
                <w:b/>
                <w:bCs/>
                <w:sz w:val="20"/>
                <w:szCs w:val="20"/>
              </w:rPr>
            </w:pPr>
            <w:r w:rsidRPr="00435B3B">
              <w:rPr>
                <w:b/>
                <w:bCs/>
                <w:sz w:val="20"/>
                <w:szCs w:val="20"/>
              </w:rPr>
              <w:t>250,0</w:t>
            </w:r>
          </w:p>
        </w:tc>
        <w:tc>
          <w:tcPr>
            <w:tcW w:w="1275" w:type="dxa"/>
          </w:tcPr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53" w:type="dxa"/>
          </w:tcPr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63" w:type="dxa"/>
          </w:tcPr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</w:tr>
      <w:tr w:rsidR="00322C24" w:rsidRPr="00577E6E">
        <w:trPr>
          <w:trHeight w:val="705"/>
        </w:trPr>
        <w:tc>
          <w:tcPr>
            <w:tcW w:w="524" w:type="dxa"/>
            <w:vMerge/>
          </w:tcPr>
          <w:p w:rsidR="00322C24" w:rsidRDefault="00322C24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  <w:vMerge/>
          </w:tcPr>
          <w:p w:rsidR="00322C24" w:rsidRPr="001B4C59" w:rsidRDefault="00322C24" w:rsidP="00A51D1D"/>
        </w:tc>
        <w:tc>
          <w:tcPr>
            <w:tcW w:w="3084" w:type="dxa"/>
          </w:tcPr>
          <w:p w:rsidR="00322C24" w:rsidRDefault="00322C24" w:rsidP="003A67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т.ч. областной бюджет</w:t>
            </w:r>
          </w:p>
          <w:p w:rsidR="00322C24" w:rsidRDefault="00322C24" w:rsidP="003A6760">
            <w:pPr>
              <w:rPr>
                <w:sz w:val="20"/>
                <w:szCs w:val="20"/>
              </w:rPr>
            </w:pPr>
          </w:p>
          <w:p w:rsidR="00322C24" w:rsidRDefault="00322C24" w:rsidP="003A67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Половинновский СКСК</w:t>
            </w:r>
          </w:p>
        </w:tc>
        <w:tc>
          <w:tcPr>
            <w:tcW w:w="1387" w:type="dxa"/>
          </w:tcPr>
          <w:p w:rsidR="00322C24" w:rsidRPr="00435B3B" w:rsidRDefault="00322C24" w:rsidP="00C40B2D">
            <w:pPr>
              <w:jc w:val="center"/>
              <w:rPr>
                <w:i/>
                <w:iCs/>
                <w:sz w:val="20"/>
                <w:szCs w:val="20"/>
              </w:rPr>
            </w:pPr>
            <w:r w:rsidRPr="00435B3B">
              <w:rPr>
                <w:i/>
                <w:iCs/>
                <w:sz w:val="20"/>
                <w:szCs w:val="20"/>
              </w:rPr>
              <w:t>250,0</w:t>
            </w:r>
          </w:p>
          <w:p w:rsidR="00322C24" w:rsidRDefault="00322C24" w:rsidP="00C40B2D">
            <w:pPr>
              <w:jc w:val="center"/>
              <w:rPr>
                <w:sz w:val="20"/>
                <w:szCs w:val="20"/>
              </w:rPr>
            </w:pPr>
          </w:p>
          <w:p w:rsidR="00322C24" w:rsidRPr="00435B3B" w:rsidRDefault="00322C24" w:rsidP="00C40B2D">
            <w:pPr>
              <w:jc w:val="center"/>
              <w:rPr>
                <w:b/>
                <w:bCs/>
                <w:sz w:val="20"/>
                <w:szCs w:val="20"/>
              </w:rPr>
            </w:pPr>
            <w:r w:rsidRPr="00435B3B">
              <w:rPr>
                <w:b/>
                <w:bCs/>
                <w:sz w:val="20"/>
                <w:szCs w:val="20"/>
              </w:rPr>
              <w:t>250,0</w:t>
            </w:r>
          </w:p>
        </w:tc>
        <w:tc>
          <w:tcPr>
            <w:tcW w:w="1275" w:type="dxa"/>
          </w:tcPr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53" w:type="dxa"/>
          </w:tcPr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63" w:type="dxa"/>
          </w:tcPr>
          <w:p w:rsidR="00322C24" w:rsidRPr="00435B3B" w:rsidRDefault="00322C24" w:rsidP="00C27849">
            <w:pPr>
              <w:jc w:val="center"/>
              <w:rPr>
                <w:i/>
                <w:iCs/>
                <w:sz w:val="20"/>
                <w:szCs w:val="20"/>
              </w:rPr>
            </w:pPr>
            <w:r w:rsidRPr="00435B3B">
              <w:rPr>
                <w:i/>
                <w:iCs/>
                <w:sz w:val="20"/>
                <w:szCs w:val="20"/>
              </w:rPr>
              <w:t>250,0</w:t>
            </w:r>
          </w:p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</w:p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</w:tr>
      <w:tr w:rsidR="00322C24" w:rsidRPr="00577E6E">
        <w:trPr>
          <w:trHeight w:val="195"/>
        </w:trPr>
        <w:tc>
          <w:tcPr>
            <w:tcW w:w="524" w:type="dxa"/>
            <w:vMerge/>
          </w:tcPr>
          <w:p w:rsidR="00322C24" w:rsidRDefault="00322C24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  <w:vMerge/>
          </w:tcPr>
          <w:p w:rsidR="00322C24" w:rsidRPr="001B4C59" w:rsidRDefault="00322C24" w:rsidP="00A51D1D"/>
        </w:tc>
        <w:tc>
          <w:tcPr>
            <w:tcW w:w="3084" w:type="dxa"/>
          </w:tcPr>
          <w:p w:rsidR="00322C24" w:rsidRDefault="00322C24" w:rsidP="00865F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т.ч. областной бюджет</w:t>
            </w:r>
          </w:p>
          <w:p w:rsidR="00322C24" w:rsidRDefault="00322C24" w:rsidP="003A6760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322C24" w:rsidRPr="00435B3B" w:rsidRDefault="00322C24" w:rsidP="00C40B2D">
            <w:pPr>
              <w:jc w:val="center"/>
              <w:rPr>
                <w:i/>
                <w:iCs/>
                <w:sz w:val="20"/>
                <w:szCs w:val="20"/>
              </w:rPr>
            </w:pPr>
            <w:r w:rsidRPr="00435B3B">
              <w:rPr>
                <w:i/>
                <w:iCs/>
                <w:sz w:val="20"/>
                <w:szCs w:val="20"/>
              </w:rPr>
              <w:t>250,0</w:t>
            </w:r>
          </w:p>
        </w:tc>
        <w:tc>
          <w:tcPr>
            <w:tcW w:w="1275" w:type="dxa"/>
          </w:tcPr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3" w:type="dxa"/>
          </w:tcPr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3" w:type="dxa"/>
          </w:tcPr>
          <w:p w:rsidR="00322C24" w:rsidRPr="00435B3B" w:rsidRDefault="00322C24" w:rsidP="00C27849">
            <w:pPr>
              <w:jc w:val="center"/>
              <w:rPr>
                <w:i/>
                <w:iCs/>
                <w:sz w:val="20"/>
                <w:szCs w:val="20"/>
              </w:rPr>
            </w:pPr>
            <w:r w:rsidRPr="00435B3B">
              <w:rPr>
                <w:i/>
                <w:iCs/>
                <w:sz w:val="20"/>
                <w:szCs w:val="20"/>
              </w:rPr>
              <w:t>250,0</w:t>
            </w:r>
          </w:p>
        </w:tc>
      </w:tr>
      <w:tr w:rsidR="00322C24" w:rsidRPr="00577E6E">
        <w:trPr>
          <w:trHeight w:val="523"/>
        </w:trPr>
        <w:tc>
          <w:tcPr>
            <w:tcW w:w="14666" w:type="dxa"/>
            <w:gridSpan w:val="7"/>
          </w:tcPr>
          <w:p w:rsidR="00322C24" w:rsidRPr="003A6760" w:rsidRDefault="00322C24" w:rsidP="00C27849">
            <w:pPr>
              <w:jc w:val="center"/>
              <w:rPr>
                <w:sz w:val="20"/>
                <w:szCs w:val="20"/>
              </w:rPr>
            </w:pPr>
            <w:r w:rsidRPr="003A6760">
              <w:rPr>
                <w:b/>
                <w:bCs/>
              </w:rPr>
              <w:t>12. Мероприятия, направленные на направленные оснащение кинотеатров необходимым оборудованием для осуществления кинопоказов с подготовленным субтитрированием и тифлокомментированием</w:t>
            </w:r>
          </w:p>
        </w:tc>
      </w:tr>
      <w:tr w:rsidR="00322C24" w:rsidRPr="00577E6E">
        <w:trPr>
          <w:trHeight w:val="208"/>
        </w:trPr>
        <w:tc>
          <w:tcPr>
            <w:tcW w:w="524" w:type="dxa"/>
            <w:vMerge w:val="restart"/>
          </w:tcPr>
          <w:p w:rsidR="00322C24" w:rsidRDefault="00322C24" w:rsidP="00A51D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80" w:type="dxa"/>
            <w:vMerge w:val="restart"/>
          </w:tcPr>
          <w:p w:rsidR="00322C24" w:rsidRPr="001B4C59" w:rsidRDefault="00322C24" w:rsidP="00A51D1D">
            <w:r w:rsidRPr="001B4C59">
              <w:rPr>
                <w:sz w:val="22"/>
                <w:szCs w:val="22"/>
              </w:rPr>
              <w:t>Приобретение оборудования   для осуществления    кинопоказов    с    подготовленным    субтитрированием   и тифлокомментированием</w:t>
            </w:r>
          </w:p>
        </w:tc>
        <w:tc>
          <w:tcPr>
            <w:tcW w:w="3084" w:type="dxa"/>
          </w:tcPr>
          <w:p w:rsidR="00322C24" w:rsidRDefault="00322C24" w:rsidP="003A67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МАУК ГДК</w:t>
            </w:r>
          </w:p>
        </w:tc>
        <w:tc>
          <w:tcPr>
            <w:tcW w:w="1387" w:type="dxa"/>
          </w:tcPr>
          <w:p w:rsidR="00322C24" w:rsidRPr="00435B3B" w:rsidRDefault="00322C24" w:rsidP="00C40B2D">
            <w:pPr>
              <w:jc w:val="center"/>
              <w:rPr>
                <w:b/>
                <w:bCs/>
                <w:sz w:val="20"/>
                <w:szCs w:val="20"/>
              </w:rPr>
            </w:pPr>
            <w:r w:rsidRPr="00435B3B">
              <w:rPr>
                <w:b/>
                <w:bCs/>
                <w:sz w:val="20"/>
                <w:szCs w:val="20"/>
              </w:rPr>
              <w:t>69,0</w:t>
            </w:r>
          </w:p>
        </w:tc>
        <w:tc>
          <w:tcPr>
            <w:tcW w:w="1275" w:type="dxa"/>
          </w:tcPr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53" w:type="dxa"/>
          </w:tcPr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63" w:type="dxa"/>
          </w:tcPr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69,0</w:t>
            </w:r>
          </w:p>
        </w:tc>
      </w:tr>
      <w:tr w:rsidR="00322C24" w:rsidRPr="00577E6E">
        <w:trPr>
          <w:trHeight w:val="450"/>
        </w:trPr>
        <w:tc>
          <w:tcPr>
            <w:tcW w:w="524" w:type="dxa"/>
            <w:vMerge/>
          </w:tcPr>
          <w:p w:rsidR="00322C24" w:rsidRDefault="00322C24" w:rsidP="00A51D1D">
            <w:pPr>
              <w:rPr>
                <w:sz w:val="20"/>
                <w:szCs w:val="20"/>
              </w:rPr>
            </w:pPr>
          </w:p>
        </w:tc>
        <w:tc>
          <w:tcPr>
            <w:tcW w:w="5680" w:type="dxa"/>
            <w:vMerge/>
          </w:tcPr>
          <w:p w:rsidR="00322C24" w:rsidRPr="001B4C59" w:rsidRDefault="00322C24" w:rsidP="00A51D1D"/>
        </w:tc>
        <w:tc>
          <w:tcPr>
            <w:tcW w:w="3084" w:type="dxa"/>
          </w:tcPr>
          <w:p w:rsidR="00322C24" w:rsidRDefault="00322C24" w:rsidP="00865F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т.ч. областной бюджет</w:t>
            </w:r>
          </w:p>
          <w:p w:rsidR="00322C24" w:rsidRDefault="00322C24" w:rsidP="003A6760">
            <w:pPr>
              <w:rPr>
                <w:sz w:val="20"/>
                <w:szCs w:val="20"/>
              </w:rPr>
            </w:pPr>
          </w:p>
        </w:tc>
        <w:tc>
          <w:tcPr>
            <w:tcW w:w="1387" w:type="dxa"/>
          </w:tcPr>
          <w:p w:rsidR="00322C24" w:rsidRPr="00435B3B" w:rsidRDefault="00322C24" w:rsidP="00C40B2D">
            <w:pPr>
              <w:jc w:val="center"/>
              <w:rPr>
                <w:i/>
                <w:iCs/>
                <w:sz w:val="20"/>
                <w:szCs w:val="20"/>
              </w:rPr>
            </w:pPr>
            <w:r w:rsidRPr="00435B3B">
              <w:rPr>
                <w:i/>
                <w:iCs/>
                <w:sz w:val="20"/>
                <w:szCs w:val="20"/>
              </w:rPr>
              <w:t>69,0</w:t>
            </w:r>
          </w:p>
        </w:tc>
        <w:tc>
          <w:tcPr>
            <w:tcW w:w="1275" w:type="dxa"/>
          </w:tcPr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3" w:type="dxa"/>
          </w:tcPr>
          <w:p w:rsidR="00322C24" w:rsidRDefault="00322C24" w:rsidP="00C278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3" w:type="dxa"/>
          </w:tcPr>
          <w:p w:rsidR="00322C24" w:rsidRPr="00435B3B" w:rsidRDefault="00322C24" w:rsidP="00C27849">
            <w:pPr>
              <w:jc w:val="center"/>
              <w:rPr>
                <w:i/>
                <w:iCs/>
                <w:sz w:val="20"/>
                <w:szCs w:val="20"/>
              </w:rPr>
            </w:pPr>
            <w:r w:rsidRPr="00435B3B">
              <w:rPr>
                <w:i/>
                <w:iCs/>
                <w:sz w:val="20"/>
                <w:szCs w:val="20"/>
              </w:rPr>
              <w:t>69,0</w:t>
            </w:r>
          </w:p>
        </w:tc>
      </w:tr>
      <w:tr w:rsidR="00322C24" w:rsidRPr="003A5C77">
        <w:tc>
          <w:tcPr>
            <w:tcW w:w="524" w:type="dxa"/>
            <w:shd w:val="clear" w:color="auto" w:fill="E6E6E6"/>
          </w:tcPr>
          <w:p w:rsidR="00322C24" w:rsidRPr="003A5C77" w:rsidRDefault="00322C24" w:rsidP="00A51D1D"/>
        </w:tc>
        <w:tc>
          <w:tcPr>
            <w:tcW w:w="8764" w:type="dxa"/>
            <w:gridSpan w:val="2"/>
            <w:shd w:val="clear" w:color="auto" w:fill="E6E6E6"/>
          </w:tcPr>
          <w:p w:rsidR="00322C24" w:rsidRPr="003A5C77" w:rsidRDefault="00322C24" w:rsidP="00DA250E">
            <w:pPr>
              <w:jc w:val="right"/>
              <w:rPr>
                <w:b/>
                <w:bCs/>
              </w:rPr>
            </w:pPr>
            <w:r w:rsidRPr="003A5C77">
              <w:rPr>
                <w:b/>
                <w:bCs/>
                <w:color w:val="333333"/>
                <w:sz w:val="22"/>
                <w:szCs w:val="22"/>
              </w:rPr>
              <w:t>ВСЕГО по подпрограмме:</w:t>
            </w:r>
          </w:p>
        </w:tc>
        <w:tc>
          <w:tcPr>
            <w:tcW w:w="1387" w:type="dxa"/>
            <w:shd w:val="clear" w:color="auto" w:fill="E6E6E6"/>
          </w:tcPr>
          <w:p w:rsidR="00322C24" w:rsidRPr="003A5C77" w:rsidRDefault="00322C24" w:rsidP="007E2AC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153 384,9</w:t>
            </w:r>
          </w:p>
        </w:tc>
        <w:tc>
          <w:tcPr>
            <w:tcW w:w="1275" w:type="dxa"/>
            <w:shd w:val="clear" w:color="auto" w:fill="E6E6E6"/>
          </w:tcPr>
          <w:p w:rsidR="00322C24" w:rsidRPr="003A5C77" w:rsidRDefault="00322C24" w:rsidP="007A4DC5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54 614,1</w:t>
            </w:r>
          </w:p>
        </w:tc>
        <w:tc>
          <w:tcPr>
            <w:tcW w:w="1353" w:type="dxa"/>
            <w:shd w:val="clear" w:color="auto" w:fill="E6E6E6"/>
          </w:tcPr>
          <w:p w:rsidR="00322C24" w:rsidRPr="003A5C77" w:rsidRDefault="00322C24" w:rsidP="007E2AC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45 899,7</w:t>
            </w:r>
          </w:p>
        </w:tc>
        <w:tc>
          <w:tcPr>
            <w:tcW w:w="1363" w:type="dxa"/>
            <w:shd w:val="clear" w:color="auto" w:fill="E6E6E6"/>
          </w:tcPr>
          <w:p w:rsidR="00322C24" w:rsidRPr="003A5C77" w:rsidRDefault="00322C24" w:rsidP="007A4DC5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52 871,1</w:t>
            </w:r>
          </w:p>
        </w:tc>
      </w:tr>
    </w:tbl>
    <w:p w:rsidR="00322C24" w:rsidRPr="003A5C77" w:rsidRDefault="00322C24" w:rsidP="00D618F3">
      <w:pPr>
        <w:rPr>
          <w:b/>
          <w:bCs/>
          <w:sz w:val="22"/>
          <w:szCs w:val="22"/>
        </w:rPr>
      </w:pPr>
    </w:p>
    <w:p w:rsidR="00322C24" w:rsidRDefault="00322C24" w:rsidP="00D618F3"/>
    <w:p w:rsidR="00322C24" w:rsidRDefault="00322C24" w:rsidP="00D618F3"/>
    <w:sectPr w:rsidR="00322C24" w:rsidSect="00661641">
      <w:pgSz w:w="16838" w:h="11906" w:orient="landscape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2C24" w:rsidRDefault="00322C24" w:rsidP="00CB3685">
      <w:r>
        <w:separator/>
      </w:r>
    </w:p>
  </w:endnote>
  <w:endnote w:type="continuationSeparator" w:id="1">
    <w:p w:rsidR="00322C24" w:rsidRDefault="00322C24" w:rsidP="00CB36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2C24" w:rsidRDefault="00322C24" w:rsidP="00CB3685">
      <w:r>
        <w:separator/>
      </w:r>
    </w:p>
  </w:footnote>
  <w:footnote w:type="continuationSeparator" w:id="1">
    <w:p w:rsidR="00322C24" w:rsidRDefault="00322C24" w:rsidP="00CB36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2C24" w:rsidRDefault="00322C24" w:rsidP="00796E1E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F5133"/>
    <w:multiLevelType w:val="hybridMultilevel"/>
    <w:tmpl w:val="3F642D0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DF3ED1"/>
    <w:multiLevelType w:val="multilevel"/>
    <w:tmpl w:val="1D162F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12EF153E"/>
    <w:multiLevelType w:val="hybridMultilevel"/>
    <w:tmpl w:val="8CE83916"/>
    <w:lvl w:ilvl="0" w:tplc="311A31AA">
      <w:start w:val="1"/>
      <w:numFmt w:val="decimal"/>
      <w:lvlText w:val="%1."/>
      <w:lvlJc w:val="left"/>
      <w:pPr>
        <w:tabs>
          <w:tab w:val="num" w:pos="1995"/>
        </w:tabs>
        <w:ind w:left="1995" w:hanging="12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AFC41BC"/>
    <w:multiLevelType w:val="hybridMultilevel"/>
    <w:tmpl w:val="77021002"/>
    <w:lvl w:ilvl="0" w:tplc="B4526156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8F097C"/>
    <w:multiLevelType w:val="hybridMultilevel"/>
    <w:tmpl w:val="C1126794"/>
    <w:lvl w:ilvl="0" w:tplc="43DA7F5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622F3C"/>
    <w:multiLevelType w:val="multilevel"/>
    <w:tmpl w:val="BF0E11A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28"/>
        </w:tabs>
        <w:ind w:left="21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32"/>
        </w:tabs>
        <w:ind w:left="283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96"/>
        </w:tabs>
        <w:ind w:left="38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00"/>
        </w:tabs>
        <w:ind w:left="46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64"/>
        </w:tabs>
        <w:ind w:left="56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68"/>
        </w:tabs>
        <w:ind w:left="636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32"/>
        </w:tabs>
        <w:ind w:left="7432" w:hanging="1800"/>
      </w:pPr>
      <w:rPr>
        <w:rFonts w:hint="default"/>
      </w:rPr>
    </w:lvl>
  </w:abstractNum>
  <w:abstractNum w:abstractNumId="6">
    <w:nsid w:val="4DA61948"/>
    <w:multiLevelType w:val="hybridMultilevel"/>
    <w:tmpl w:val="9598745E"/>
    <w:lvl w:ilvl="0" w:tplc="0419000F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082170"/>
    <w:multiLevelType w:val="hybridMultilevel"/>
    <w:tmpl w:val="F760B97C"/>
    <w:lvl w:ilvl="0" w:tplc="EB62A3DE">
      <w:start w:val="1"/>
      <w:numFmt w:val="decimal"/>
      <w:lvlText w:val="%1."/>
      <w:lvlJc w:val="left"/>
      <w:pPr>
        <w:ind w:left="2331" w:hanging="91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036" w:hanging="360"/>
      </w:pPr>
    </w:lvl>
    <w:lvl w:ilvl="2" w:tplc="0419001B">
      <w:start w:val="1"/>
      <w:numFmt w:val="lowerRoman"/>
      <w:lvlText w:val="%3."/>
      <w:lvlJc w:val="right"/>
      <w:pPr>
        <w:ind w:left="3756" w:hanging="180"/>
      </w:pPr>
    </w:lvl>
    <w:lvl w:ilvl="3" w:tplc="0419000F">
      <w:start w:val="1"/>
      <w:numFmt w:val="decimal"/>
      <w:lvlText w:val="%4."/>
      <w:lvlJc w:val="left"/>
      <w:pPr>
        <w:ind w:left="4476" w:hanging="360"/>
      </w:pPr>
    </w:lvl>
    <w:lvl w:ilvl="4" w:tplc="04190019">
      <w:start w:val="1"/>
      <w:numFmt w:val="lowerLetter"/>
      <w:lvlText w:val="%5."/>
      <w:lvlJc w:val="left"/>
      <w:pPr>
        <w:ind w:left="5196" w:hanging="360"/>
      </w:pPr>
    </w:lvl>
    <w:lvl w:ilvl="5" w:tplc="0419001B">
      <w:start w:val="1"/>
      <w:numFmt w:val="lowerRoman"/>
      <w:lvlText w:val="%6."/>
      <w:lvlJc w:val="right"/>
      <w:pPr>
        <w:ind w:left="5916" w:hanging="180"/>
      </w:pPr>
    </w:lvl>
    <w:lvl w:ilvl="6" w:tplc="0419000F">
      <w:start w:val="1"/>
      <w:numFmt w:val="decimal"/>
      <w:lvlText w:val="%7."/>
      <w:lvlJc w:val="left"/>
      <w:pPr>
        <w:ind w:left="6636" w:hanging="360"/>
      </w:pPr>
    </w:lvl>
    <w:lvl w:ilvl="7" w:tplc="04190019">
      <w:start w:val="1"/>
      <w:numFmt w:val="lowerLetter"/>
      <w:lvlText w:val="%8."/>
      <w:lvlJc w:val="left"/>
      <w:pPr>
        <w:ind w:left="7356" w:hanging="360"/>
      </w:pPr>
    </w:lvl>
    <w:lvl w:ilvl="8" w:tplc="0419001B">
      <w:start w:val="1"/>
      <w:numFmt w:val="lowerRoman"/>
      <w:lvlText w:val="%9."/>
      <w:lvlJc w:val="right"/>
      <w:pPr>
        <w:ind w:left="8076" w:hanging="180"/>
      </w:pPr>
    </w:lvl>
  </w:abstractNum>
  <w:abstractNum w:abstractNumId="8">
    <w:nsid w:val="729C23D9"/>
    <w:multiLevelType w:val="hybridMultilevel"/>
    <w:tmpl w:val="FEE68BC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5453242"/>
    <w:multiLevelType w:val="hybridMultilevel"/>
    <w:tmpl w:val="8D62725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4"/>
  </w:num>
  <w:num w:numId="5">
    <w:abstractNumId w:val="3"/>
  </w:num>
  <w:num w:numId="6">
    <w:abstractNumId w:val="6"/>
  </w:num>
  <w:num w:numId="7">
    <w:abstractNumId w:val="9"/>
  </w:num>
  <w:num w:numId="8">
    <w:abstractNumId w:val="8"/>
  </w:num>
  <w:num w:numId="9">
    <w:abstractNumId w:val="5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0467"/>
    <w:rsid w:val="00000801"/>
    <w:rsid w:val="00001082"/>
    <w:rsid w:val="000034E9"/>
    <w:rsid w:val="00005CF1"/>
    <w:rsid w:val="00007440"/>
    <w:rsid w:val="00010B5B"/>
    <w:rsid w:val="000113C7"/>
    <w:rsid w:val="000164F7"/>
    <w:rsid w:val="00024271"/>
    <w:rsid w:val="00026B5B"/>
    <w:rsid w:val="000275F2"/>
    <w:rsid w:val="000301F8"/>
    <w:rsid w:val="00034912"/>
    <w:rsid w:val="00035833"/>
    <w:rsid w:val="00036394"/>
    <w:rsid w:val="000377A0"/>
    <w:rsid w:val="000410A2"/>
    <w:rsid w:val="000413C8"/>
    <w:rsid w:val="00045EC9"/>
    <w:rsid w:val="00047E10"/>
    <w:rsid w:val="0005115C"/>
    <w:rsid w:val="00063C16"/>
    <w:rsid w:val="000741DD"/>
    <w:rsid w:val="00076852"/>
    <w:rsid w:val="0008398E"/>
    <w:rsid w:val="00085478"/>
    <w:rsid w:val="00087B4C"/>
    <w:rsid w:val="000901D3"/>
    <w:rsid w:val="00097FF0"/>
    <w:rsid w:val="000A2529"/>
    <w:rsid w:val="000A2665"/>
    <w:rsid w:val="000A4542"/>
    <w:rsid w:val="000A7A2A"/>
    <w:rsid w:val="000B1142"/>
    <w:rsid w:val="000B15F3"/>
    <w:rsid w:val="000B7EE9"/>
    <w:rsid w:val="000C7C2C"/>
    <w:rsid w:val="000D00AB"/>
    <w:rsid w:val="000D5F7C"/>
    <w:rsid w:val="000D62CF"/>
    <w:rsid w:val="000E26C9"/>
    <w:rsid w:val="000E585E"/>
    <w:rsid w:val="000E5B16"/>
    <w:rsid w:val="000F0DBF"/>
    <w:rsid w:val="000F16A6"/>
    <w:rsid w:val="000F4465"/>
    <w:rsid w:val="000F4BBF"/>
    <w:rsid w:val="00100861"/>
    <w:rsid w:val="001016D7"/>
    <w:rsid w:val="0011244F"/>
    <w:rsid w:val="0011315D"/>
    <w:rsid w:val="001206B5"/>
    <w:rsid w:val="00123A99"/>
    <w:rsid w:val="00123DCC"/>
    <w:rsid w:val="00127F9A"/>
    <w:rsid w:val="00133D37"/>
    <w:rsid w:val="00137B2E"/>
    <w:rsid w:val="00142E98"/>
    <w:rsid w:val="0014349F"/>
    <w:rsid w:val="00144F5C"/>
    <w:rsid w:val="001467BC"/>
    <w:rsid w:val="00147007"/>
    <w:rsid w:val="0015618B"/>
    <w:rsid w:val="00160297"/>
    <w:rsid w:val="001615B8"/>
    <w:rsid w:val="001650CB"/>
    <w:rsid w:val="001742D3"/>
    <w:rsid w:val="001814BD"/>
    <w:rsid w:val="00182E41"/>
    <w:rsid w:val="00186C2A"/>
    <w:rsid w:val="00186C3E"/>
    <w:rsid w:val="0018763B"/>
    <w:rsid w:val="001939CB"/>
    <w:rsid w:val="001A5290"/>
    <w:rsid w:val="001A543E"/>
    <w:rsid w:val="001B246D"/>
    <w:rsid w:val="001B39CC"/>
    <w:rsid w:val="001B4C59"/>
    <w:rsid w:val="001B7CA8"/>
    <w:rsid w:val="001C63AD"/>
    <w:rsid w:val="001C7959"/>
    <w:rsid w:val="001D085F"/>
    <w:rsid w:val="001D1494"/>
    <w:rsid w:val="001D47D2"/>
    <w:rsid w:val="001D590F"/>
    <w:rsid w:val="001D63BF"/>
    <w:rsid w:val="001E08E7"/>
    <w:rsid w:val="001E0DDD"/>
    <w:rsid w:val="001E19B5"/>
    <w:rsid w:val="001E2746"/>
    <w:rsid w:val="001E305F"/>
    <w:rsid w:val="001E4A7F"/>
    <w:rsid w:val="001F2EB7"/>
    <w:rsid w:val="001F4261"/>
    <w:rsid w:val="001F6983"/>
    <w:rsid w:val="00203760"/>
    <w:rsid w:val="00213809"/>
    <w:rsid w:val="0021444D"/>
    <w:rsid w:val="0021713B"/>
    <w:rsid w:val="00217377"/>
    <w:rsid w:val="00226959"/>
    <w:rsid w:val="002300A3"/>
    <w:rsid w:val="00232419"/>
    <w:rsid w:val="00251B35"/>
    <w:rsid w:val="00252CE1"/>
    <w:rsid w:val="00252EFA"/>
    <w:rsid w:val="00253728"/>
    <w:rsid w:val="002577BB"/>
    <w:rsid w:val="00262F15"/>
    <w:rsid w:val="0026313B"/>
    <w:rsid w:val="00263FC2"/>
    <w:rsid w:val="00264AEF"/>
    <w:rsid w:val="00270FE9"/>
    <w:rsid w:val="00272EB2"/>
    <w:rsid w:val="00273E7E"/>
    <w:rsid w:val="002778BA"/>
    <w:rsid w:val="0028158A"/>
    <w:rsid w:val="00282E9D"/>
    <w:rsid w:val="00283B56"/>
    <w:rsid w:val="00293A85"/>
    <w:rsid w:val="002955ED"/>
    <w:rsid w:val="002B26E1"/>
    <w:rsid w:val="002B2797"/>
    <w:rsid w:val="002C6CD7"/>
    <w:rsid w:val="002D28F1"/>
    <w:rsid w:val="002D3118"/>
    <w:rsid w:val="002D703E"/>
    <w:rsid w:val="002E39AA"/>
    <w:rsid w:val="002E3A2B"/>
    <w:rsid w:val="002E4928"/>
    <w:rsid w:val="002F114A"/>
    <w:rsid w:val="002F164D"/>
    <w:rsid w:val="002F2213"/>
    <w:rsid w:val="002F38D2"/>
    <w:rsid w:val="00314450"/>
    <w:rsid w:val="00314811"/>
    <w:rsid w:val="00316600"/>
    <w:rsid w:val="0032258A"/>
    <w:rsid w:val="00322C24"/>
    <w:rsid w:val="00324453"/>
    <w:rsid w:val="0033153A"/>
    <w:rsid w:val="0034182A"/>
    <w:rsid w:val="003459B7"/>
    <w:rsid w:val="00346A31"/>
    <w:rsid w:val="003505F8"/>
    <w:rsid w:val="00353DE9"/>
    <w:rsid w:val="003544FF"/>
    <w:rsid w:val="003561BD"/>
    <w:rsid w:val="003604B6"/>
    <w:rsid w:val="00360C67"/>
    <w:rsid w:val="00361C28"/>
    <w:rsid w:val="00364DD0"/>
    <w:rsid w:val="00374974"/>
    <w:rsid w:val="00374DCD"/>
    <w:rsid w:val="00375B83"/>
    <w:rsid w:val="00376B52"/>
    <w:rsid w:val="00380A71"/>
    <w:rsid w:val="00382EC3"/>
    <w:rsid w:val="00383CA5"/>
    <w:rsid w:val="0039384C"/>
    <w:rsid w:val="00394B62"/>
    <w:rsid w:val="0039795A"/>
    <w:rsid w:val="003A2347"/>
    <w:rsid w:val="003A29A7"/>
    <w:rsid w:val="003A3462"/>
    <w:rsid w:val="003A5210"/>
    <w:rsid w:val="003A54A9"/>
    <w:rsid w:val="003A5982"/>
    <w:rsid w:val="003A5C77"/>
    <w:rsid w:val="003A6112"/>
    <w:rsid w:val="003A6760"/>
    <w:rsid w:val="003A7528"/>
    <w:rsid w:val="003B1811"/>
    <w:rsid w:val="003B27E1"/>
    <w:rsid w:val="003B6B32"/>
    <w:rsid w:val="003C4BBE"/>
    <w:rsid w:val="003C4C14"/>
    <w:rsid w:val="003C5F94"/>
    <w:rsid w:val="003D1F5E"/>
    <w:rsid w:val="003D44AC"/>
    <w:rsid w:val="003E04CD"/>
    <w:rsid w:val="003E1FFC"/>
    <w:rsid w:val="00405DB0"/>
    <w:rsid w:val="004130E3"/>
    <w:rsid w:val="0041310E"/>
    <w:rsid w:val="004142EC"/>
    <w:rsid w:val="00421415"/>
    <w:rsid w:val="00430EE8"/>
    <w:rsid w:val="00435B3B"/>
    <w:rsid w:val="00435F43"/>
    <w:rsid w:val="00436750"/>
    <w:rsid w:val="0044410F"/>
    <w:rsid w:val="00445CE4"/>
    <w:rsid w:val="00446614"/>
    <w:rsid w:val="00447A1D"/>
    <w:rsid w:val="00450C1C"/>
    <w:rsid w:val="00451724"/>
    <w:rsid w:val="004522E0"/>
    <w:rsid w:val="00452962"/>
    <w:rsid w:val="004572D5"/>
    <w:rsid w:val="004613FE"/>
    <w:rsid w:val="00461449"/>
    <w:rsid w:val="004762D8"/>
    <w:rsid w:val="00476B4D"/>
    <w:rsid w:val="00480DCB"/>
    <w:rsid w:val="0048194B"/>
    <w:rsid w:val="004867E5"/>
    <w:rsid w:val="00487FCD"/>
    <w:rsid w:val="00490ACC"/>
    <w:rsid w:val="004926F4"/>
    <w:rsid w:val="00494ADB"/>
    <w:rsid w:val="004974D7"/>
    <w:rsid w:val="00497D1F"/>
    <w:rsid w:val="004A6276"/>
    <w:rsid w:val="004B0627"/>
    <w:rsid w:val="004B176E"/>
    <w:rsid w:val="004C2E2C"/>
    <w:rsid w:val="004E6F23"/>
    <w:rsid w:val="004F0E7F"/>
    <w:rsid w:val="004F2524"/>
    <w:rsid w:val="004F30C6"/>
    <w:rsid w:val="004F4106"/>
    <w:rsid w:val="004F5776"/>
    <w:rsid w:val="00500358"/>
    <w:rsid w:val="00510E41"/>
    <w:rsid w:val="00515E30"/>
    <w:rsid w:val="00516321"/>
    <w:rsid w:val="0051646E"/>
    <w:rsid w:val="00530355"/>
    <w:rsid w:val="0053365E"/>
    <w:rsid w:val="00542092"/>
    <w:rsid w:val="00554BA8"/>
    <w:rsid w:val="005564FB"/>
    <w:rsid w:val="00565BE5"/>
    <w:rsid w:val="00574343"/>
    <w:rsid w:val="00577E6E"/>
    <w:rsid w:val="005807D2"/>
    <w:rsid w:val="005828A5"/>
    <w:rsid w:val="0058307C"/>
    <w:rsid w:val="00583517"/>
    <w:rsid w:val="00583706"/>
    <w:rsid w:val="005978C3"/>
    <w:rsid w:val="005A3364"/>
    <w:rsid w:val="005A4B4C"/>
    <w:rsid w:val="005B1399"/>
    <w:rsid w:val="005B417B"/>
    <w:rsid w:val="005C1690"/>
    <w:rsid w:val="005C48F9"/>
    <w:rsid w:val="005D0FD9"/>
    <w:rsid w:val="005D1430"/>
    <w:rsid w:val="005D3868"/>
    <w:rsid w:val="005D51AB"/>
    <w:rsid w:val="005D6BBD"/>
    <w:rsid w:val="005E298A"/>
    <w:rsid w:val="005E74D9"/>
    <w:rsid w:val="005F208F"/>
    <w:rsid w:val="00602FD3"/>
    <w:rsid w:val="00606267"/>
    <w:rsid w:val="00606CB7"/>
    <w:rsid w:val="00607F87"/>
    <w:rsid w:val="00615BC2"/>
    <w:rsid w:val="0062101E"/>
    <w:rsid w:val="006213F2"/>
    <w:rsid w:val="006227A3"/>
    <w:rsid w:val="00624743"/>
    <w:rsid w:val="00625468"/>
    <w:rsid w:val="0062598C"/>
    <w:rsid w:val="00625A26"/>
    <w:rsid w:val="00627B9E"/>
    <w:rsid w:val="00631460"/>
    <w:rsid w:val="00632C13"/>
    <w:rsid w:val="00634E76"/>
    <w:rsid w:val="006350C3"/>
    <w:rsid w:val="006360BB"/>
    <w:rsid w:val="00640800"/>
    <w:rsid w:val="00643180"/>
    <w:rsid w:val="00646C34"/>
    <w:rsid w:val="0065145D"/>
    <w:rsid w:val="006517B8"/>
    <w:rsid w:val="006536BB"/>
    <w:rsid w:val="00653F46"/>
    <w:rsid w:val="00657C10"/>
    <w:rsid w:val="00657D35"/>
    <w:rsid w:val="00661641"/>
    <w:rsid w:val="0066726C"/>
    <w:rsid w:val="00670127"/>
    <w:rsid w:val="00672EF6"/>
    <w:rsid w:val="00677C95"/>
    <w:rsid w:val="0068114A"/>
    <w:rsid w:val="00682899"/>
    <w:rsid w:val="006836C7"/>
    <w:rsid w:val="006928AB"/>
    <w:rsid w:val="006A0055"/>
    <w:rsid w:val="006A0512"/>
    <w:rsid w:val="006A0850"/>
    <w:rsid w:val="006B21A7"/>
    <w:rsid w:val="006B3F02"/>
    <w:rsid w:val="006B68FF"/>
    <w:rsid w:val="006C356C"/>
    <w:rsid w:val="006D07DA"/>
    <w:rsid w:val="006D608F"/>
    <w:rsid w:val="006D647C"/>
    <w:rsid w:val="006D7826"/>
    <w:rsid w:val="006E2DF2"/>
    <w:rsid w:val="006F0B34"/>
    <w:rsid w:val="006F1DB1"/>
    <w:rsid w:val="006F2220"/>
    <w:rsid w:val="006F2C3C"/>
    <w:rsid w:val="006F48C4"/>
    <w:rsid w:val="00702E50"/>
    <w:rsid w:val="00702EDF"/>
    <w:rsid w:val="0070715C"/>
    <w:rsid w:val="007078C2"/>
    <w:rsid w:val="00715A7E"/>
    <w:rsid w:val="007271F8"/>
    <w:rsid w:val="00730467"/>
    <w:rsid w:val="00745A2D"/>
    <w:rsid w:val="00746B1F"/>
    <w:rsid w:val="007506CE"/>
    <w:rsid w:val="00755AF8"/>
    <w:rsid w:val="00760EE6"/>
    <w:rsid w:val="007637F3"/>
    <w:rsid w:val="007711D6"/>
    <w:rsid w:val="00771DD7"/>
    <w:rsid w:val="00784F17"/>
    <w:rsid w:val="007876D6"/>
    <w:rsid w:val="007902C9"/>
    <w:rsid w:val="00796E1E"/>
    <w:rsid w:val="007A4DC5"/>
    <w:rsid w:val="007A551F"/>
    <w:rsid w:val="007A7700"/>
    <w:rsid w:val="007B323D"/>
    <w:rsid w:val="007C08B7"/>
    <w:rsid w:val="007C223A"/>
    <w:rsid w:val="007C65C6"/>
    <w:rsid w:val="007D24CB"/>
    <w:rsid w:val="007D445F"/>
    <w:rsid w:val="007D471F"/>
    <w:rsid w:val="007D6D93"/>
    <w:rsid w:val="007E23AC"/>
    <w:rsid w:val="007E2AC6"/>
    <w:rsid w:val="007E36BF"/>
    <w:rsid w:val="007E3946"/>
    <w:rsid w:val="007E5F26"/>
    <w:rsid w:val="007E65E8"/>
    <w:rsid w:val="007F11C7"/>
    <w:rsid w:val="007F27E2"/>
    <w:rsid w:val="007F2DE5"/>
    <w:rsid w:val="007F35F9"/>
    <w:rsid w:val="007F4C47"/>
    <w:rsid w:val="007F5115"/>
    <w:rsid w:val="0080156D"/>
    <w:rsid w:val="00810221"/>
    <w:rsid w:val="0081331F"/>
    <w:rsid w:val="008167BB"/>
    <w:rsid w:val="0081779E"/>
    <w:rsid w:val="00820077"/>
    <w:rsid w:val="00821D8C"/>
    <w:rsid w:val="008273AE"/>
    <w:rsid w:val="00833841"/>
    <w:rsid w:val="00837ED1"/>
    <w:rsid w:val="0084042B"/>
    <w:rsid w:val="008413CD"/>
    <w:rsid w:val="00842998"/>
    <w:rsid w:val="00846B35"/>
    <w:rsid w:val="008478D8"/>
    <w:rsid w:val="008506EF"/>
    <w:rsid w:val="00852CD8"/>
    <w:rsid w:val="00854768"/>
    <w:rsid w:val="00861489"/>
    <w:rsid w:val="00865FD0"/>
    <w:rsid w:val="00866D57"/>
    <w:rsid w:val="00872F2B"/>
    <w:rsid w:val="00876522"/>
    <w:rsid w:val="008805E4"/>
    <w:rsid w:val="0089362F"/>
    <w:rsid w:val="00893814"/>
    <w:rsid w:val="00895DCF"/>
    <w:rsid w:val="00896218"/>
    <w:rsid w:val="008A1D95"/>
    <w:rsid w:val="008A4FC7"/>
    <w:rsid w:val="008A54FD"/>
    <w:rsid w:val="008A5DA3"/>
    <w:rsid w:val="008B01F6"/>
    <w:rsid w:val="008B440E"/>
    <w:rsid w:val="008B4F69"/>
    <w:rsid w:val="008B670B"/>
    <w:rsid w:val="008C0B83"/>
    <w:rsid w:val="008C3428"/>
    <w:rsid w:val="008C4798"/>
    <w:rsid w:val="008C5ABE"/>
    <w:rsid w:val="008C7AB5"/>
    <w:rsid w:val="008D0362"/>
    <w:rsid w:val="008D7CA0"/>
    <w:rsid w:val="008E1FB2"/>
    <w:rsid w:val="008E380A"/>
    <w:rsid w:val="008E4A20"/>
    <w:rsid w:val="008F0EC2"/>
    <w:rsid w:val="008F23C8"/>
    <w:rsid w:val="0090456D"/>
    <w:rsid w:val="00917815"/>
    <w:rsid w:val="00927927"/>
    <w:rsid w:val="00931F84"/>
    <w:rsid w:val="00934694"/>
    <w:rsid w:val="00934733"/>
    <w:rsid w:val="00937823"/>
    <w:rsid w:val="00940056"/>
    <w:rsid w:val="00942374"/>
    <w:rsid w:val="00951242"/>
    <w:rsid w:val="00956CF0"/>
    <w:rsid w:val="00957653"/>
    <w:rsid w:val="00961354"/>
    <w:rsid w:val="0096341E"/>
    <w:rsid w:val="00964491"/>
    <w:rsid w:val="009706E7"/>
    <w:rsid w:val="00985C77"/>
    <w:rsid w:val="00985F84"/>
    <w:rsid w:val="00986587"/>
    <w:rsid w:val="00986A92"/>
    <w:rsid w:val="00990073"/>
    <w:rsid w:val="009905F2"/>
    <w:rsid w:val="00992EEF"/>
    <w:rsid w:val="009A0994"/>
    <w:rsid w:val="009B19CE"/>
    <w:rsid w:val="009B50BA"/>
    <w:rsid w:val="009B5659"/>
    <w:rsid w:val="009B60E6"/>
    <w:rsid w:val="009D0E12"/>
    <w:rsid w:val="009D2B40"/>
    <w:rsid w:val="009D3E6A"/>
    <w:rsid w:val="009D5325"/>
    <w:rsid w:val="009D6649"/>
    <w:rsid w:val="009E04BC"/>
    <w:rsid w:val="009E2295"/>
    <w:rsid w:val="009E3180"/>
    <w:rsid w:val="00A034DC"/>
    <w:rsid w:val="00A04ACF"/>
    <w:rsid w:val="00A157E2"/>
    <w:rsid w:val="00A2264D"/>
    <w:rsid w:val="00A22D80"/>
    <w:rsid w:val="00A2616E"/>
    <w:rsid w:val="00A26AF1"/>
    <w:rsid w:val="00A322BE"/>
    <w:rsid w:val="00A33603"/>
    <w:rsid w:val="00A351B3"/>
    <w:rsid w:val="00A4037E"/>
    <w:rsid w:val="00A40EEA"/>
    <w:rsid w:val="00A4239B"/>
    <w:rsid w:val="00A43369"/>
    <w:rsid w:val="00A43FEB"/>
    <w:rsid w:val="00A47906"/>
    <w:rsid w:val="00A51D1D"/>
    <w:rsid w:val="00A5311D"/>
    <w:rsid w:val="00A55E87"/>
    <w:rsid w:val="00A5703F"/>
    <w:rsid w:val="00A572FC"/>
    <w:rsid w:val="00A6042D"/>
    <w:rsid w:val="00A66446"/>
    <w:rsid w:val="00A7077D"/>
    <w:rsid w:val="00A71CC7"/>
    <w:rsid w:val="00A74ADB"/>
    <w:rsid w:val="00A7605A"/>
    <w:rsid w:val="00A820FE"/>
    <w:rsid w:val="00A902AC"/>
    <w:rsid w:val="00A90C6C"/>
    <w:rsid w:val="00A9253B"/>
    <w:rsid w:val="00A930CA"/>
    <w:rsid w:val="00A94064"/>
    <w:rsid w:val="00A9603A"/>
    <w:rsid w:val="00A96A62"/>
    <w:rsid w:val="00A97F7B"/>
    <w:rsid w:val="00A97FF3"/>
    <w:rsid w:val="00AA16B1"/>
    <w:rsid w:val="00AA5C11"/>
    <w:rsid w:val="00AA7F28"/>
    <w:rsid w:val="00AB24F2"/>
    <w:rsid w:val="00AB2ABA"/>
    <w:rsid w:val="00AB4C61"/>
    <w:rsid w:val="00AC15DA"/>
    <w:rsid w:val="00AC1EF0"/>
    <w:rsid w:val="00AC4FB5"/>
    <w:rsid w:val="00AD1EE0"/>
    <w:rsid w:val="00AD5C7F"/>
    <w:rsid w:val="00AD7610"/>
    <w:rsid w:val="00AE0B19"/>
    <w:rsid w:val="00AE2AC7"/>
    <w:rsid w:val="00AF0F3E"/>
    <w:rsid w:val="00AF4418"/>
    <w:rsid w:val="00AF484B"/>
    <w:rsid w:val="00B019D0"/>
    <w:rsid w:val="00B02140"/>
    <w:rsid w:val="00B05068"/>
    <w:rsid w:val="00B10BC8"/>
    <w:rsid w:val="00B17C1E"/>
    <w:rsid w:val="00B32736"/>
    <w:rsid w:val="00B33DDC"/>
    <w:rsid w:val="00B34680"/>
    <w:rsid w:val="00B3604D"/>
    <w:rsid w:val="00B37CA7"/>
    <w:rsid w:val="00B417BF"/>
    <w:rsid w:val="00B4413C"/>
    <w:rsid w:val="00B442D3"/>
    <w:rsid w:val="00B47E61"/>
    <w:rsid w:val="00B50BCC"/>
    <w:rsid w:val="00B51643"/>
    <w:rsid w:val="00B51A81"/>
    <w:rsid w:val="00B51F9B"/>
    <w:rsid w:val="00B62E03"/>
    <w:rsid w:val="00B6536D"/>
    <w:rsid w:val="00B67D54"/>
    <w:rsid w:val="00B705EA"/>
    <w:rsid w:val="00B75056"/>
    <w:rsid w:val="00B758D1"/>
    <w:rsid w:val="00B76595"/>
    <w:rsid w:val="00B77C4F"/>
    <w:rsid w:val="00B92CEF"/>
    <w:rsid w:val="00B962AD"/>
    <w:rsid w:val="00BA089B"/>
    <w:rsid w:val="00BA1614"/>
    <w:rsid w:val="00BA1FB4"/>
    <w:rsid w:val="00BA236A"/>
    <w:rsid w:val="00BA33B9"/>
    <w:rsid w:val="00BA6816"/>
    <w:rsid w:val="00BA68DC"/>
    <w:rsid w:val="00BB6EBE"/>
    <w:rsid w:val="00BC5819"/>
    <w:rsid w:val="00BD5B68"/>
    <w:rsid w:val="00BD5C28"/>
    <w:rsid w:val="00BE7FDF"/>
    <w:rsid w:val="00BF0B73"/>
    <w:rsid w:val="00BF13F0"/>
    <w:rsid w:val="00C0113F"/>
    <w:rsid w:val="00C01DBE"/>
    <w:rsid w:val="00C033AB"/>
    <w:rsid w:val="00C033D9"/>
    <w:rsid w:val="00C07372"/>
    <w:rsid w:val="00C105A3"/>
    <w:rsid w:val="00C1116C"/>
    <w:rsid w:val="00C121D6"/>
    <w:rsid w:val="00C17834"/>
    <w:rsid w:val="00C25D88"/>
    <w:rsid w:val="00C27849"/>
    <w:rsid w:val="00C32A3A"/>
    <w:rsid w:val="00C339C9"/>
    <w:rsid w:val="00C35DA3"/>
    <w:rsid w:val="00C40B2D"/>
    <w:rsid w:val="00C45007"/>
    <w:rsid w:val="00C46040"/>
    <w:rsid w:val="00C5165D"/>
    <w:rsid w:val="00C547BD"/>
    <w:rsid w:val="00C60DB8"/>
    <w:rsid w:val="00C631C5"/>
    <w:rsid w:val="00C72470"/>
    <w:rsid w:val="00C76128"/>
    <w:rsid w:val="00C77EB4"/>
    <w:rsid w:val="00C855D2"/>
    <w:rsid w:val="00C87BBD"/>
    <w:rsid w:val="00C912E5"/>
    <w:rsid w:val="00C927F2"/>
    <w:rsid w:val="00C951F4"/>
    <w:rsid w:val="00CA32E7"/>
    <w:rsid w:val="00CA5B96"/>
    <w:rsid w:val="00CA6C6F"/>
    <w:rsid w:val="00CB3685"/>
    <w:rsid w:val="00CC3CCE"/>
    <w:rsid w:val="00CC4F8E"/>
    <w:rsid w:val="00CE0352"/>
    <w:rsid w:val="00CE2710"/>
    <w:rsid w:val="00CE430F"/>
    <w:rsid w:val="00CE6857"/>
    <w:rsid w:val="00CF22AF"/>
    <w:rsid w:val="00CF33F1"/>
    <w:rsid w:val="00CF45A8"/>
    <w:rsid w:val="00D033EE"/>
    <w:rsid w:val="00D03AAF"/>
    <w:rsid w:val="00D03ADB"/>
    <w:rsid w:val="00D04242"/>
    <w:rsid w:val="00D051BA"/>
    <w:rsid w:val="00D1050F"/>
    <w:rsid w:val="00D17403"/>
    <w:rsid w:val="00D22374"/>
    <w:rsid w:val="00D303A7"/>
    <w:rsid w:val="00D306E0"/>
    <w:rsid w:val="00D30C92"/>
    <w:rsid w:val="00D33C1A"/>
    <w:rsid w:val="00D41100"/>
    <w:rsid w:val="00D411B3"/>
    <w:rsid w:val="00D420BA"/>
    <w:rsid w:val="00D46BEE"/>
    <w:rsid w:val="00D50EFA"/>
    <w:rsid w:val="00D50F33"/>
    <w:rsid w:val="00D5384F"/>
    <w:rsid w:val="00D56D7A"/>
    <w:rsid w:val="00D618F3"/>
    <w:rsid w:val="00D64083"/>
    <w:rsid w:val="00D665DE"/>
    <w:rsid w:val="00D70018"/>
    <w:rsid w:val="00D70877"/>
    <w:rsid w:val="00D716F3"/>
    <w:rsid w:val="00D77B2F"/>
    <w:rsid w:val="00D85F6F"/>
    <w:rsid w:val="00D87D49"/>
    <w:rsid w:val="00D9238A"/>
    <w:rsid w:val="00DA250E"/>
    <w:rsid w:val="00DA7D8E"/>
    <w:rsid w:val="00DB027A"/>
    <w:rsid w:val="00DB2D22"/>
    <w:rsid w:val="00DB5D7F"/>
    <w:rsid w:val="00DB69A6"/>
    <w:rsid w:val="00DB6AD3"/>
    <w:rsid w:val="00DC126A"/>
    <w:rsid w:val="00DC4D96"/>
    <w:rsid w:val="00DC7A98"/>
    <w:rsid w:val="00DD0F39"/>
    <w:rsid w:val="00DD69AC"/>
    <w:rsid w:val="00DE2075"/>
    <w:rsid w:val="00DF11F9"/>
    <w:rsid w:val="00E00F48"/>
    <w:rsid w:val="00E103F1"/>
    <w:rsid w:val="00E12F14"/>
    <w:rsid w:val="00E15825"/>
    <w:rsid w:val="00E16BD6"/>
    <w:rsid w:val="00E204F5"/>
    <w:rsid w:val="00E2721A"/>
    <w:rsid w:val="00E3199C"/>
    <w:rsid w:val="00E3272E"/>
    <w:rsid w:val="00E333FC"/>
    <w:rsid w:val="00E36222"/>
    <w:rsid w:val="00E44654"/>
    <w:rsid w:val="00E5796A"/>
    <w:rsid w:val="00E605B0"/>
    <w:rsid w:val="00E64529"/>
    <w:rsid w:val="00E66428"/>
    <w:rsid w:val="00E7247B"/>
    <w:rsid w:val="00E74877"/>
    <w:rsid w:val="00E9042E"/>
    <w:rsid w:val="00E90A1A"/>
    <w:rsid w:val="00E92E45"/>
    <w:rsid w:val="00EA3CE7"/>
    <w:rsid w:val="00EA51D1"/>
    <w:rsid w:val="00EA58F8"/>
    <w:rsid w:val="00EA7B93"/>
    <w:rsid w:val="00EB02E2"/>
    <w:rsid w:val="00EB0E43"/>
    <w:rsid w:val="00EB4EE8"/>
    <w:rsid w:val="00EC0EE8"/>
    <w:rsid w:val="00EC53D7"/>
    <w:rsid w:val="00ED31A0"/>
    <w:rsid w:val="00EE3208"/>
    <w:rsid w:val="00EE37C0"/>
    <w:rsid w:val="00EE4B32"/>
    <w:rsid w:val="00EE6AC7"/>
    <w:rsid w:val="00EF2652"/>
    <w:rsid w:val="00EF3D41"/>
    <w:rsid w:val="00F07815"/>
    <w:rsid w:val="00F0798F"/>
    <w:rsid w:val="00F12598"/>
    <w:rsid w:val="00F12694"/>
    <w:rsid w:val="00F24129"/>
    <w:rsid w:val="00F2550C"/>
    <w:rsid w:val="00F354C6"/>
    <w:rsid w:val="00F4465F"/>
    <w:rsid w:val="00F52817"/>
    <w:rsid w:val="00F52F4D"/>
    <w:rsid w:val="00F554AA"/>
    <w:rsid w:val="00F559C1"/>
    <w:rsid w:val="00F57843"/>
    <w:rsid w:val="00F70185"/>
    <w:rsid w:val="00F7329A"/>
    <w:rsid w:val="00F73AF4"/>
    <w:rsid w:val="00F74154"/>
    <w:rsid w:val="00F84815"/>
    <w:rsid w:val="00F848A8"/>
    <w:rsid w:val="00F85161"/>
    <w:rsid w:val="00F8529A"/>
    <w:rsid w:val="00F872AE"/>
    <w:rsid w:val="00F87D3B"/>
    <w:rsid w:val="00F90C8B"/>
    <w:rsid w:val="00F9373B"/>
    <w:rsid w:val="00F958DD"/>
    <w:rsid w:val="00F9670B"/>
    <w:rsid w:val="00FA3016"/>
    <w:rsid w:val="00FA569B"/>
    <w:rsid w:val="00FB3217"/>
    <w:rsid w:val="00FC231B"/>
    <w:rsid w:val="00FD35ED"/>
    <w:rsid w:val="00FD3D34"/>
    <w:rsid w:val="00FD3DEA"/>
    <w:rsid w:val="00FD7B48"/>
    <w:rsid w:val="00FE07F3"/>
    <w:rsid w:val="00FE597B"/>
    <w:rsid w:val="00FF1C25"/>
    <w:rsid w:val="00FF2054"/>
    <w:rsid w:val="00FF5149"/>
    <w:rsid w:val="00FF6750"/>
    <w:rsid w:val="00FF67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0467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F0781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30467"/>
    <w:pPr>
      <w:keepNext/>
      <w:suppressAutoHyphens w:val="0"/>
      <w:jc w:val="center"/>
      <w:outlineLvl w:val="8"/>
    </w:pPr>
    <w:rPr>
      <w:sz w:val="28"/>
      <w:szCs w:val="2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42374"/>
    <w:rPr>
      <w:rFonts w:ascii="Cambria" w:hAnsi="Cambria" w:cs="Cambria"/>
      <w:b/>
      <w:bCs/>
      <w:kern w:val="32"/>
      <w:sz w:val="32"/>
      <w:szCs w:val="32"/>
      <w:lang w:eastAsia="ar-SA" w:bidi="ar-SA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73046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">
    <w:name w:val="Стиль"/>
    <w:uiPriority w:val="99"/>
    <w:rsid w:val="00730467"/>
    <w:pPr>
      <w:widowControl w:val="0"/>
      <w:suppressAutoHyphens/>
      <w:autoSpaceDE w:val="0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Header">
    <w:name w:val="header"/>
    <w:basedOn w:val="Normal"/>
    <w:link w:val="HeaderChar"/>
    <w:uiPriority w:val="99"/>
    <w:rsid w:val="0073046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730467"/>
    <w:rPr>
      <w:rFonts w:ascii="Times New Roman" w:hAnsi="Times New Roman" w:cs="Times New Roman"/>
      <w:sz w:val="24"/>
      <w:szCs w:val="24"/>
      <w:lang w:eastAsia="ar-SA" w:bidi="ar-SA"/>
    </w:rPr>
  </w:style>
  <w:style w:type="character" w:styleId="PageNumber">
    <w:name w:val="page number"/>
    <w:basedOn w:val="DefaultParagraphFont"/>
    <w:uiPriority w:val="99"/>
    <w:rsid w:val="00730467"/>
  </w:style>
  <w:style w:type="paragraph" w:styleId="NormalWeb">
    <w:name w:val="Normal (Web)"/>
    <w:basedOn w:val="Normal"/>
    <w:uiPriority w:val="99"/>
    <w:rsid w:val="00730467"/>
    <w:pPr>
      <w:suppressAutoHyphens w:val="0"/>
      <w:spacing w:before="100" w:beforeAutospacing="1" w:after="100" w:afterAutospacing="1"/>
    </w:pPr>
    <w:rPr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730467"/>
    <w:pPr>
      <w:suppressAutoHyphens w:val="0"/>
      <w:ind w:firstLine="720"/>
      <w:jc w:val="both"/>
    </w:pPr>
    <w:rPr>
      <w:b/>
      <w:bCs/>
      <w:sz w:val="30"/>
      <w:szCs w:val="3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730467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Title">
    <w:name w:val="Title"/>
    <w:basedOn w:val="Normal"/>
    <w:link w:val="TitleChar"/>
    <w:uiPriority w:val="99"/>
    <w:qFormat/>
    <w:rsid w:val="00730467"/>
    <w:pPr>
      <w:suppressAutoHyphens w:val="0"/>
      <w:jc w:val="center"/>
    </w:pPr>
    <w:rPr>
      <w:b/>
      <w:bCs/>
      <w:color w:val="000000"/>
      <w:sz w:val="28"/>
      <w:szCs w:val="28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730467"/>
    <w:rPr>
      <w:rFonts w:ascii="Times New Roman" w:hAnsi="Times New Roman" w:cs="Times New Roman"/>
      <w:b/>
      <w:bCs/>
      <w:snapToGrid w:val="0"/>
      <w:color w:val="000000"/>
      <w:sz w:val="20"/>
      <w:szCs w:val="20"/>
      <w:lang w:eastAsia="ru-RU"/>
    </w:rPr>
  </w:style>
  <w:style w:type="paragraph" w:styleId="ListParagraph">
    <w:name w:val="List Paragraph"/>
    <w:basedOn w:val="Normal"/>
    <w:uiPriority w:val="99"/>
    <w:qFormat/>
    <w:rsid w:val="00730467"/>
    <w:pPr>
      <w:suppressAutoHyphens w:val="0"/>
      <w:ind w:left="720"/>
    </w:pPr>
    <w:rPr>
      <w:lang w:eastAsia="ru-RU"/>
    </w:rPr>
  </w:style>
  <w:style w:type="character" w:styleId="Hyperlink">
    <w:name w:val="Hyperlink"/>
    <w:basedOn w:val="DefaultParagraphFont"/>
    <w:uiPriority w:val="99"/>
    <w:rsid w:val="00730467"/>
    <w:rPr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rsid w:val="00730467"/>
    <w:pPr>
      <w:suppressAutoHyphens w:val="0"/>
      <w:ind w:right="-594" w:firstLine="485"/>
      <w:jc w:val="both"/>
    </w:pPr>
    <w:rPr>
      <w:color w:val="00000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730467"/>
    <w:rPr>
      <w:rFonts w:ascii="Times New Roman" w:hAnsi="Times New Roman" w:cs="Times New Roman"/>
      <w:snapToGrid w:val="0"/>
      <w:color w:val="000000"/>
      <w:sz w:val="20"/>
      <w:szCs w:val="20"/>
      <w:lang w:eastAsia="ru-RU"/>
    </w:rPr>
  </w:style>
  <w:style w:type="paragraph" w:customStyle="1" w:styleId="a0">
    <w:name w:val="Знак Знак Знак"/>
    <w:basedOn w:val="Normal"/>
    <w:uiPriority w:val="99"/>
    <w:rsid w:val="00314450"/>
    <w:pPr>
      <w:suppressAutoHyphens w:val="0"/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F07815"/>
    <w:pPr>
      <w:widowControl w:val="0"/>
      <w:autoSpaceDE w:val="0"/>
      <w:autoSpaceDN w:val="0"/>
      <w:adjustRightInd w:val="0"/>
    </w:pPr>
    <w:rPr>
      <w:rFonts w:ascii="Times New Roman" w:hAnsi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semiHidden/>
    <w:rsid w:val="00FA301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A3016"/>
    <w:rPr>
      <w:rFonts w:ascii="Times New Roman" w:hAnsi="Times New Roman" w:cs="Times New Roman"/>
      <w:sz w:val="24"/>
      <w:szCs w:val="24"/>
      <w:lang w:eastAsia="ar-SA" w:bidi="ar-SA"/>
    </w:rPr>
  </w:style>
  <w:style w:type="table" w:styleId="TableGrid">
    <w:name w:val="Table Grid"/>
    <w:basedOn w:val="TableNormal"/>
    <w:uiPriority w:val="99"/>
    <w:locked/>
    <w:rsid w:val="00F9373B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DC4D9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a1">
    <w:name w:val="Знак"/>
    <w:basedOn w:val="Normal"/>
    <w:uiPriority w:val="99"/>
    <w:rsid w:val="003D44AC"/>
    <w:pPr>
      <w:suppressAutoHyphens w:val="0"/>
    </w:pPr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p1">
    <w:name w:val="p1"/>
    <w:basedOn w:val="Normal"/>
    <w:uiPriority w:val="99"/>
    <w:rsid w:val="003D44AC"/>
    <w:pPr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character" w:customStyle="1" w:styleId="s1">
    <w:name w:val="s1"/>
    <w:basedOn w:val="DefaultParagraphFont"/>
    <w:uiPriority w:val="99"/>
    <w:rsid w:val="003D44AC"/>
  </w:style>
  <w:style w:type="paragraph" w:customStyle="1" w:styleId="p2">
    <w:name w:val="p2"/>
    <w:basedOn w:val="Normal"/>
    <w:uiPriority w:val="99"/>
    <w:rsid w:val="003D44AC"/>
    <w:pPr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p3">
    <w:name w:val="p3"/>
    <w:basedOn w:val="Normal"/>
    <w:uiPriority w:val="99"/>
    <w:rsid w:val="003D44AC"/>
    <w:pPr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A930CA"/>
  </w:style>
  <w:style w:type="character" w:customStyle="1" w:styleId="grame">
    <w:name w:val="grame"/>
    <w:basedOn w:val="DefaultParagraphFont"/>
    <w:uiPriority w:val="99"/>
    <w:rsid w:val="00A930CA"/>
  </w:style>
  <w:style w:type="character" w:customStyle="1" w:styleId="13">
    <w:name w:val="Знак Знак13"/>
    <w:basedOn w:val="DefaultParagraphFont"/>
    <w:uiPriority w:val="99"/>
    <w:locked/>
    <w:rsid w:val="00FF6799"/>
    <w:rPr>
      <w:rFonts w:ascii="Arial" w:hAnsi="Arial" w:cs="Arial"/>
      <w:b/>
      <w:bCs/>
      <w:kern w:val="32"/>
      <w:sz w:val="32"/>
      <w:szCs w:val="32"/>
      <w:lang w:val="ru-RU" w:eastAsia="ar-SA" w:bidi="ar-SA"/>
    </w:rPr>
  </w:style>
  <w:style w:type="paragraph" w:customStyle="1" w:styleId="a2">
    <w:name w:val="Знак Знак Знак Знак Знак"/>
    <w:basedOn w:val="Normal"/>
    <w:uiPriority w:val="99"/>
    <w:rsid w:val="00FF6799"/>
    <w:pPr>
      <w:suppressAutoHyphens w:val="0"/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character" w:customStyle="1" w:styleId="12">
    <w:name w:val="Знак Знак12"/>
    <w:basedOn w:val="DefaultParagraphFont"/>
    <w:uiPriority w:val="99"/>
    <w:locked/>
    <w:rsid w:val="00FF6799"/>
    <w:rPr>
      <w:rFonts w:eastAsia="Times New Roman"/>
      <w:sz w:val="28"/>
      <w:szCs w:val="28"/>
      <w:lang w:val="ru-RU" w:eastAsia="ru-RU"/>
    </w:rPr>
  </w:style>
  <w:style w:type="paragraph" w:customStyle="1" w:styleId="ConsPlusNonformat">
    <w:name w:val="ConsPlusNonformat"/>
    <w:uiPriority w:val="99"/>
    <w:rsid w:val="00FF679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11">
    <w:name w:val="Знак Знак11"/>
    <w:basedOn w:val="DefaultParagraphFont"/>
    <w:uiPriority w:val="99"/>
    <w:locked/>
    <w:rsid w:val="00FF6799"/>
    <w:rPr>
      <w:b/>
      <w:bCs/>
      <w:sz w:val="24"/>
      <w:szCs w:val="24"/>
      <w:lang w:val="ru-RU" w:eastAsia="ru-RU"/>
    </w:rPr>
  </w:style>
  <w:style w:type="character" w:customStyle="1" w:styleId="10">
    <w:name w:val="Знак Знак10"/>
    <w:basedOn w:val="DefaultParagraphFont"/>
    <w:uiPriority w:val="99"/>
    <w:locked/>
    <w:rsid w:val="00FF6799"/>
    <w:rPr>
      <w:rFonts w:eastAsia="Times New Roman"/>
      <w:sz w:val="24"/>
      <w:szCs w:val="24"/>
      <w:lang w:val="ru-RU" w:eastAsia="ar-SA" w:bidi="ar-SA"/>
    </w:rPr>
  </w:style>
  <w:style w:type="character" w:customStyle="1" w:styleId="9">
    <w:name w:val="Знак Знак9"/>
    <w:basedOn w:val="DefaultParagraphFont"/>
    <w:uiPriority w:val="99"/>
    <w:locked/>
    <w:rsid w:val="00FF6799"/>
    <w:rPr>
      <w:rFonts w:eastAsia="Times New Roman"/>
      <w:b/>
      <w:bCs/>
      <w:sz w:val="30"/>
      <w:szCs w:val="30"/>
      <w:lang w:val="ru-RU" w:eastAsia="ru-RU"/>
    </w:rPr>
  </w:style>
  <w:style w:type="character" w:customStyle="1" w:styleId="8">
    <w:name w:val="Знак Знак8"/>
    <w:basedOn w:val="DefaultParagraphFont"/>
    <w:uiPriority w:val="99"/>
    <w:locked/>
    <w:rsid w:val="00FF6799"/>
    <w:rPr>
      <w:rFonts w:eastAsia="Times New Roman"/>
      <w:color w:val="000000"/>
      <w:sz w:val="24"/>
      <w:szCs w:val="24"/>
      <w:lang w:val="ru-RU" w:eastAsia="ru-RU"/>
    </w:rPr>
  </w:style>
  <w:style w:type="character" w:customStyle="1" w:styleId="1">
    <w:name w:val="Знак Знак1"/>
    <w:basedOn w:val="DefaultParagraphFont"/>
    <w:uiPriority w:val="99"/>
    <w:semiHidden/>
    <w:locked/>
    <w:rsid w:val="00FF6799"/>
    <w:rPr>
      <w:rFonts w:eastAsia="Times New Roman"/>
      <w:sz w:val="24"/>
      <w:szCs w:val="24"/>
      <w:lang w:val="ru-RU" w:eastAsia="ar-SA" w:bidi="ar-SA"/>
    </w:rPr>
  </w:style>
  <w:style w:type="character" w:customStyle="1" w:styleId="7">
    <w:name w:val="Знак Знак7"/>
    <w:basedOn w:val="DefaultParagraphFont"/>
    <w:uiPriority w:val="99"/>
    <w:locked/>
    <w:rsid w:val="00FF6799"/>
    <w:rPr>
      <w:rFonts w:ascii="Arial" w:hAnsi="Arial" w:cs="Arial"/>
      <w:b/>
      <w:bCs/>
      <w:kern w:val="32"/>
      <w:sz w:val="32"/>
      <w:szCs w:val="32"/>
      <w:lang w:val="ru-RU" w:eastAsia="ar-SA" w:bidi="ar-SA"/>
    </w:rPr>
  </w:style>
  <w:style w:type="character" w:customStyle="1" w:styleId="6">
    <w:name w:val="Знак Знак6"/>
    <w:basedOn w:val="DefaultParagraphFont"/>
    <w:uiPriority w:val="99"/>
    <w:locked/>
    <w:rsid w:val="00FF6799"/>
    <w:rPr>
      <w:sz w:val="28"/>
      <w:szCs w:val="28"/>
      <w:lang w:val="ru-RU" w:eastAsia="ru-RU"/>
    </w:rPr>
  </w:style>
  <w:style w:type="character" w:customStyle="1" w:styleId="5">
    <w:name w:val="Знак Знак5"/>
    <w:basedOn w:val="DefaultParagraphFont"/>
    <w:uiPriority w:val="99"/>
    <w:locked/>
    <w:rsid w:val="00FF6799"/>
    <w:rPr>
      <w:sz w:val="24"/>
      <w:szCs w:val="24"/>
      <w:lang w:val="ru-RU" w:eastAsia="ar-SA" w:bidi="ar-SA"/>
    </w:rPr>
  </w:style>
  <w:style w:type="character" w:customStyle="1" w:styleId="4">
    <w:name w:val="Знак Знак4"/>
    <w:basedOn w:val="DefaultParagraphFont"/>
    <w:uiPriority w:val="99"/>
    <w:locked/>
    <w:rsid w:val="00FF6799"/>
    <w:rPr>
      <w:b/>
      <w:bCs/>
      <w:sz w:val="30"/>
      <w:szCs w:val="30"/>
      <w:lang w:val="ru-RU" w:eastAsia="ru-RU"/>
    </w:rPr>
  </w:style>
  <w:style w:type="character" w:customStyle="1" w:styleId="3">
    <w:name w:val="Знак Знак3"/>
    <w:basedOn w:val="DefaultParagraphFont"/>
    <w:uiPriority w:val="99"/>
    <w:locked/>
    <w:rsid w:val="00FF6799"/>
    <w:rPr>
      <w:b/>
      <w:bCs/>
      <w:color w:val="000000"/>
      <w:sz w:val="28"/>
      <w:szCs w:val="28"/>
      <w:lang w:val="ru-RU" w:eastAsia="ru-RU"/>
    </w:rPr>
  </w:style>
  <w:style w:type="paragraph" w:customStyle="1" w:styleId="14">
    <w:name w:val="Абзац списка1"/>
    <w:basedOn w:val="Normal"/>
    <w:uiPriority w:val="99"/>
    <w:rsid w:val="00FF6799"/>
    <w:pPr>
      <w:suppressAutoHyphens w:val="0"/>
      <w:ind w:left="720"/>
    </w:pPr>
    <w:rPr>
      <w:rFonts w:eastAsia="Calibri"/>
      <w:lang w:eastAsia="ru-RU"/>
    </w:rPr>
  </w:style>
  <w:style w:type="character" w:customStyle="1" w:styleId="2">
    <w:name w:val="Знак Знак2"/>
    <w:basedOn w:val="DefaultParagraphFont"/>
    <w:uiPriority w:val="99"/>
    <w:locked/>
    <w:rsid w:val="00FF6799"/>
    <w:rPr>
      <w:color w:val="000000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1"/>
    <w:uiPriority w:val="99"/>
    <w:semiHidden/>
    <w:rsid w:val="00FF6799"/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26B5B"/>
    <w:rPr>
      <w:rFonts w:ascii="Times New Roman" w:hAnsi="Times New Roman" w:cs="Times New Roman"/>
      <w:sz w:val="2"/>
      <w:szCs w:val="2"/>
      <w:lang w:eastAsia="ar-SA" w:bidi="ar-SA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FF6799"/>
    <w:rPr>
      <w:rFonts w:ascii="Tahoma" w:hAnsi="Tahoma" w:cs="Tahoma"/>
      <w:sz w:val="16"/>
      <w:szCs w:val="16"/>
      <w:lang w:val="ru-RU" w:eastAsia="ar-SA" w:bidi="ar-SA"/>
    </w:rPr>
  </w:style>
  <w:style w:type="character" w:customStyle="1" w:styleId="111">
    <w:name w:val="Знак Знак111"/>
    <w:basedOn w:val="DefaultParagraphFont"/>
    <w:uiPriority w:val="99"/>
    <w:locked/>
    <w:rsid w:val="0048194B"/>
    <w:rPr>
      <w:b/>
      <w:bCs/>
      <w:sz w:val="24"/>
      <w:szCs w:val="24"/>
      <w:lang w:val="ru-RU" w:eastAsia="ru-RU"/>
    </w:rPr>
  </w:style>
  <w:style w:type="character" w:customStyle="1" w:styleId="121">
    <w:name w:val="Знак Знак121"/>
    <w:basedOn w:val="DefaultParagraphFont"/>
    <w:uiPriority w:val="99"/>
    <w:locked/>
    <w:rsid w:val="00896218"/>
    <w:rPr>
      <w:rFonts w:eastAsia="Times New Roman"/>
      <w:sz w:val="28"/>
      <w:szCs w:val="28"/>
      <w:lang w:val="ru-RU" w:eastAsia="ru-RU"/>
    </w:rPr>
  </w:style>
  <w:style w:type="character" w:customStyle="1" w:styleId="21">
    <w:name w:val="Знак Знак21"/>
    <w:uiPriority w:val="99"/>
    <w:rsid w:val="008E4A20"/>
    <w:rPr>
      <w:b/>
      <w:bCs/>
      <w:sz w:val="28"/>
      <w:szCs w:val="28"/>
    </w:rPr>
  </w:style>
  <w:style w:type="paragraph" w:customStyle="1" w:styleId="15">
    <w:name w:val="Знак Знак Знак Знак Знак1"/>
    <w:basedOn w:val="Normal"/>
    <w:uiPriority w:val="99"/>
    <w:rsid w:val="00F70185"/>
    <w:pPr>
      <w:suppressAutoHyphens w:val="0"/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character" w:customStyle="1" w:styleId="22">
    <w:name w:val="Знак Знак22"/>
    <w:uiPriority w:val="99"/>
    <w:rsid w:val="00F70185"/>
    <w:rPr>
      <w:b/>
      <w:bCs/>
      <w:sz w:val="28"/>
      <w:szCs w:val="28"/>
    </w:rPr>
  </w:style>
  <w:style w:type="character" w:customStyle="1" w:styleId="41">
    <w:name w:val="Знак Знак41"/>
    <w:uiPriority w:val="99"/>
    <w:rsid w:val="00F70185"/>
    <w:rPr>
      <w:rFonts w:ascii="Arial" w:hAnsi="Arial" w:cs="Arial"/>
      <w:b/>
      <w:bCs/>
      <w:kern w:val="32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1511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11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174</TotalTime>
  <Pages>19</Pages>
  <Words>3365</Words>
  <Characters>19184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2020-04-08T08:01:00Z</cp:lastPrinted>
  <dcterms:created xsi:type="dcterms:W3CDTF">2020-04-02T06:48:00Z</dcterms:created>
  <dcterms:modified xsi:type="dcterms:W3CDTF">2020-04-10T10:03:00Z</dcterms:modified>
</cp:coreProperties>
</file>