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816" w:rsidRPr="0067175A" w:rsidRDefault="00DE4816" w:rsidP="00F67A36">
      <w:pPr>
        <w:pStyle w:val="ListParagraph"/>
        <w:spacing w:after="0" w:line="240" w:lineRule="auto"/>
        <w:ind w:left="0" w:firstLine="567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DE4816" w:rsidRPr="0067175A" w:rsidRDefault="00DE4816" w:rsidP="00F67A3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7175A">
        <w:rPr>
          <w:rFonts w:ascii="Times New Roman" w:hAnsi="Times New Roman" w:cs="Times New Roman"/>
          <w:sz w:val="24"/>
          <w:szCs w:val="24"/>
        </w:rPr>
        <w:t>Приложение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175A">
        <w:rPr>
          <w:rFonts w:ascii="Times New Roman" w:hAnsi="Times New Roman" w:cs="Times New Roman"/>
          <w:sz w:val="24"/>
          <w:szCs w:val="24"/>
        </w:rPr>
        <w:t xml:space="preserve">2 </w:t>
      </w:r>
    </w:p>
    <w:p w:rsidR="00DE4816" w:rsidRPr="0067175A" w:rsidRDefault="00DE4816" w:rsidP="00F67A3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7175A">
        <w:rPr>
          <w:rFonts w:ascii="Times New Roman" w:hAnsi="Times New Roman" w:cs="Times New Roman"/>
          <w:sz w:val="24"/>
          <w:szCs w:val="24"/>
        </w:rPr>
        <w:t>к Протоколу от 09.12.2015</w:t>
      </w:r>
    </w:p>
    <w:p w:rsidR="00DE4816" w:rsidRPr="0067175A" w:rsidRDefault="00DE4816" w:rsidP="00F67A36">
      <w:pPr>
        <w:pStyle w:val="ListParagraph"/>
        <w:spacing w:after="0" w:line="240" w:lineRule="auto"/>
        <w:ind w:left="0" w:firstLine="567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DE4816" w:rsidRPr="0067175A" w:rsidRDefault="00DE4816" w:rsidP="00F67A36">
      <w:pPr>
        <w:pStyle w:val="ListParagraph"/>
        <w:spacing w:after="0" w:line="240" w:lineRule="auto"/>
        <w:ind w:left="0" w:hanging="142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DE4816" w:rsidRPr="0067175A" w:rsidRDefault="00DE4816" w:rsidP="00F67A36">
      <w:pPr>
        <w:pStyle w:val="NoSpacing"/>
        <w:ind w:hanging="14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7175A">
        <w:rPr>
          <w:rFonts w:ascii="Times New Roman" w:hAnsi="Times New Roman" w:cs="Times New Roman"/>
          <w:b/>
          <w:bCs/>
          <w:sz w:val="24"/>
          <w:szCs w:val="24"/>
        </w:rPr>
        <w:t>Рекомендации  Общественного Совета</w:t>
      </w:r>
    </w:p>
    <w:p w:rsidR="00DE4816" w:rsidRDefault="00DE4816" w:rsidP="00F67A36">
      <w:pPr>
        <w:pStyle w:val="NoSpacing"/>
        <w:ind w:hanging="14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7175A">
        <w:rPr>
          <w:rFonts w:ascii="Times New Roman" w:hAnsi="Times New Roman" w:cs="Times New Roman"/>
          <w:b/>
          <w:bCs/>
          <w:sz w:val="24"/>
          <w:szCs w:val="24"/>
        </w:rPr>
        <w:t xml:space="preserve">по результатам мониторинга независимой оценки качества работы муниципальных учреждений образования, культуры, физической культуры и спорта </w:t>
      </w:r>
    </w:p>
    <w:p w:rsidR="00DE4816" w:rsidRPr="0067175A" w:rsidRDefault="00DE4816" w:rsidP="00F67A36">
      <w:pPr>
        <w:pStyle w:val="NoSpacing"/>
        <w:ind w:hanging="14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7175A">
        <w:rPr>
          <w:rFonts w:ascii="Times New Roman" w:hAnsi="Times New Roman" w:cs="Times New Roman"/>
          <w:b/>
          <w:bCs/>
          <w:sz w:val="24"/>
          <w:szCs w:val="24"/>
        </w:rPr>
        <w:t>ГО Верхний Тагил.</w:t>
      </w:r>
    </w:p>
    <w:p w:rsidR="00DE4816" w:rsidRPr="0067175A" w:rsidRDefault="00DE4816" w:rsidP="00F67A36">
      <w:pPr>
        <w:pStyle w:val="NoSpacing"/>
        <w:ind w:hanging="14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E4816" w:rsidRPr="0067175A" w:rsidRDefault="00DE4816" w:rsidP="00E37A6F">
      <w:pPr>
        <w:pStyle w:val="NoSpacing"/>
        <w:ind w:left="218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67175A">
        <w:rPr>
          <w:rFonts w:ascii="Times New Roman" w:hAnsi="Times New Roman" w:cs="Times New Roman"/>
          <w:b/>
          <w:bCs/>
          <w:sz w:val="24"/>
          <w:szCs w:val="24"/>
        </w:rPr>
        <w:t>Работа дошкольных образовательных учреждений (ДОУ)</w:t>
      </w:r>
    </w:p>
    <w:p w:rsidR="00DE4816" w:rsidRPr="0067175A" w:rsidRDefault="00DE4816" w:rsidP="00F67A36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67175A">
        <w:rPr>
          <w:rFonts w:ascii="Times New Roman" w:hAnsi="Times New Roman" w:cs="Times New Roman"/>
          <w:noProof/>
          <w:sz w:val="24"/>
          <w:szCs w:val="24"/>
          <w:u w:val="single"/>
          <w:lang w:eastAsia="ru-RU"/>
        </w:rPr>
        <w:t>По итогам проведения независимой оценки качества работы ДОУ установлено следующее</w:t>
      </w:r>
      <w:r w:rsidRPr="0067175A">
        <w:rPr>
          <w:rFonts w:ascii="Times New Roman" w:hAnsi="Times New Roman" w:cs="Times New Roman"/>
          <w:noProof/>
          <w:sz w:val="24"/>
          <w:szCs w:val="24"/>
          <w:lang w:eastAsia="ru-RU"/>
        </w:rPr>
        <w:t>:</w:t>
      </w:r>
    </w:p>
    <w:p w:rsidR="00DE4816" w:rsidRPr="0067175A" w:rsidRDefault="00DE4816" w:rsidP="00F67A36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67175A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1. </w:t>
      </w:r>
      <w:r w:rsidRPr="0067175A">
        <w:rPr>
          <w:rFonts w:ascii="Times New Roman" w:hAnsi="Times New Roman" w:cs="Times New Roman"/>
          <w:sz w:val="24"/>
          <w:szCs w:val="24"/>
        </w:rPr>
        <w:t>Открытость и доступность информации об учреждении</w:t>
      </w:r>
      <w:r w:rsidRPr="0067175A">
        <w:rPr>
          <w:rFonts w:ascii="Times New Roman" w:hAnsi="Times New Roman" w:cs="Times New Roman"/>
          <w:noProof/>
          <w:sz w:val="24"/>
          <w:szCs w:val="24"/>
          <w:lang w:eastAsia="ru-RU"/>
        </w:rPr>
        <w:t>. Удовлетворенность данного показателя – 96%.</w:t>
      </w:r>
    </w:p>
    <w:p w:rsidR="00DE4816" w:rsidRPr="0067175A" w:rsidRDefault="00DE4816" w:rsidP="00F67A36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67175A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Обеспечена полнота, актуальность, открытость и доступность информации о порядке предоставления дошкольными образовательными учреждениями образовательных услуг. Наиболее полно представлена официальная информация, которая редко обновляется, а значит, не требует особого внимания и усилий: местонахождение (адрес) ДОУ, уставные документы, локальные акты, состав администрации и т.д. Достаточно полно представлены материалы, обязательность которых определена российским законодательством: образовательные программы, состав и квалификация педагогических кадров, отчеты о самообследовании, лицензия и свидетельство о государственной аккредитации. </w:t>
      </w:r>
    </w:p>
    <w:p w:rsidR="00DE4816" w:rsidRPr="0067175A" w:rsidRDefault="00DE4816" w:rsidP="00F67A36">
      <w:pPr>
        <w:pStyle w:val="ListParagraph"/>
        <w:spacing w:after="0" w:line="240" w:lineRule="auto"/>
        <w:ind w:left="0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67175A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2. </w:t>
      </w:r>
      <w:r w:rsidRPr="0067175A">
        <w:rPr>
          <w:rFonts w:ascii="Times New Roman" w:hAnsi="Times New Roman" w:cs="Times New Roman"/>
          <w:sz w:val="24"/>
          <w:szCs w:val="24"/>
        </w:rPr>
        <w:t>Время ожидания в очереди для получения услуги</w:t>
      </w:r>
      <w:r w:rsidRPr="0067175A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.  Удовлетворенность данного показателя – 96%. </w:t>
      </w:r>
    </w:p>
    <w:p w:rsidR="00DE4816" w:rsidRPr="0067175A" w:rsidRDefault="00DE4816" w:rsidP="00F67A36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7175A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3. </w:t>
      </w:r>
      <w:r w:rsidRPr="0067175A">
        <w:rPr>
          <w:rFonts w:ascii="Times New Roman" w:hAnsi="Times New Roman" w:cs="Times New Roman"/>
          <w:sz w:val="24"/>
          <w:szCs w:val="24"/>
        </w:rPr>
        <w:t xml:space="preserve">Комфортность условий, в которых осуществляется деятельность. Удовлетворенность данного показателя – 90,2%. </w:t>
      </w:r>
    </w:p>
    <w:p w:rsidR="00DE4816" w:rsidRPr="0067175A" w:rsidRDefault="00DE4816" w:rsidP="00F67A36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7175A">
        <w:rPr>
          <w:rFonts w:ascii="Times New Roman" w:hAnsi="Times New Roman" w:cs="Times New Roman"/>
          <w:sz w:val="24"/>
          <w:szCs w:val="24"/>
        </w:rPr>
        <w:t>Потребители образовательных услуг – родители указывают на:</w:t>
      </w:r>
    </w:p>
    <w:p w:rsidR="00DE4816" w:rsidRPr="0067175A" w:rsidRDefault="00DE4816" w:rsidP="00F67A36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7175A">
        <w:rPr>
          <w:rFonts w:ascii="Times New Roman" w:hAnsi="Times New Roman" w:cs="Times New Roman"/>
          <w:sz w:val="24"/>
          <w:szCs w:val="24"/>
        </w:rPr>
        <w:t xml:space="preserve">- недостаточный уровень принятых мер для </w:t>
      </w:r>
      <w:r w:rsidRPr="0067175A">
        <w:rPr>
          <w:rFonts w:ascii="Times New Roman" w:hAnsi="Times New Roman" w:cs="Times New Roman"/>
          <w:sz w:val="24"/>
          <w:szCs w:val="24"/>
          <w:lang w:eastAsia="ru-RU"/>
        </w:rPr>
        <w:t xml:space="preserve">защиты воспитанников от проникновения случайных посторонних лиц в здания и на территорию ДОУ, </w:t>
      </w:r>
    </w:p>
    <w:p w:rsidR="00DE4816" w:rsidRPr="0067175A" w:rsidRDefault="00DE4816" w:rsidP="00F67A36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7175A">
        <w:rPr>
          <w:rFonts w:ascii="Times New Roman" w:hAnsi="Times New Roman" w:cs="Times New Roman"/>
          <w:sz w:val="24"/>
          <w:szCs w:val="24"/>
          <w:lang w:eastAsia="ru-RU"/>
        </w:rPr>
        <w:t xml:space="preserve">- недостаточный уровень современного материально-технического обеспечения, а именно: мебели,     дидактических и методических пособий и материалов, </w:t>
      </w:r>
      <w:r w:rsidRPr="0067175A">
        <w:rPr>
          <w:rFonts w:ascii="Times New Roman" w:hAnsi="Times New Roman" w:cs="Times New Roman"/>
          <w:sz w:val="24"/>
          <w:szCs w:val="24"/>
        </w:rPr>
        <w:t>материально-технических и информационных ресурсов.</w:t>
      </w:r>
    </w:p>
    <w:p w:rsidR="00DE4816" w:rsidRPr="0067175A" w:rsidRDefault="00DE4816" w:rsidP="00F67A36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7175A">
        <w:rPr>
          <w:rFonts w:ascii="Times New Roman" w:hAnsi="Times New Roman" w:cs="Times New Roman"/>
          <w:sz w:val="24"/>
          <w:szCs w:val="24"/>
        </w:rPr>
        <w:t>4. Доброжелательность, вежливость, компетентность работников. Удовлетворенность данного показателя – 93,8%.</w:t>
      </w:r>
    </w:p>
    <w:p w:rsidR="00DE4816" w:rsidRPr="0067175A" w:rsidRDefault="00DE4816" w:rsidP="00F67A36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7175A">
        <w:rPr>
          <w:rFonts w:ascii="Times New Roman" w:hAnsi="Times New Roman" w:cs="Times New Roman"/>
          <w:sz w:val="24"/>
          <w:szCs w:val="24"/>
        </w:rPr>
        <w:t xml:space="preserve">Не всех родителей устраивает психологический климат в ДОУ, не во всех детских садах педагоги ведут </w:t>
      </w:r>
      <w:r w:rsidRPr="0067175A">
        <w:rPr>
          <w:rFonts w:ascii="Times New Roman" w:hAnsi="Times New Roman" w:cs="Times New Roman"/>
          <w:sz w:val="24"/>
          <w:szCs w:val="24"/>
          <w:lang w:eastAsia="ru-RU"/>
        </w:rPr>
        <w:t>работу по сплочению детского коллектива, знают обо всех конфликтах детей и помогают их разрешить, не все педагоги и родители стремятся поддерживать имидж образовательного учреждения.</w:t>
      </w:r>
    </w:p>
    <w:p w:rsidR="00DE4816" w:rsidRPr="0067175A" w:rsidRDefault="00DE4816" w:rsidP="00F67A36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7175A">
        <w:rPr>
          <w:rFonts w:ascii="Times New Roman" w:hAnsi="Times New Roman" w:cs="Times New Roman"/>
          <w:sz w:val="24"/>
          <w:szCs w:val="24"/>
        </w:rPr>
        <w:t xml:space="preserve">5. Удовлетворенность качеством </w:t>
      </w:r>
      <w:r w:rsidRPr="0067175A">
        <w:rPr>
          <w:rFonts w:ascii="Times New Roman" w:hAnsi="Times New Roman" w:cs="Times New Roman"/>
          <w:sz w:val="24"/>
          <w:szCs w:val="24"/>
          <w:lang w:eastAsia="ru-RU"/>
        </w:rPr>
        <w:t>знаний, которое дают дошкольные образовательные учреждения, соответствует современным требованиям</w:t>
      </w:r>
      <w:r w:rsidRPr="0067175A">
        <w:rPr>
          <w:rFonts w:ascii="Times New Roman" w:hAnsi="Times New Roman" w:cs="Times New Roman"/>
          <w:sz w:val="24"/>
          <w:szCs w:val="24"/>
        </w:rPr>
        <w:t xml:space="preserve"> – 94,9%.</w:t>
      </w:r>
    </w:p>
    <w:p w:rsidR="00DE4816" w:rsidRPr="0067175A" w:rsidRDefault="00DE4816" w:rsidP="00F67A36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DE4816" w:rsidRPr="0067175A" w:rsidRDefault="00DE4816" w:rsidP="00F67A36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67175A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По результатам независимой  оценки качества работы ДОУ признать уровень предоставления образовательных услуг  «удовлетворительным». </w:t>
      </w:r>
    </w:p>
    <w:p w:rsidR="00DE4816" w:rsidRPr="0067175A" w:rsidRDefault="00DE4816" w:rsidP="00F67A36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E4816" w:rsidRPr="0067175A" w:rsidRDefault="00DE4816" w:rsidP="00F67A36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67175A">
        <w:rPr>
          <w:rFonts w:ascii="Times New Roman" w:hAnsi="Times New Roman" w:cs="Times New Roman"/>
          <w:sz w:val="24"/>
          <w:szCs w:val="24"/>
          <w:u w:val="single"/>
        </w:rPr>
        <w:t>Руководителям дошкольных образовательных учреждений рекомендовано</w:t>
      </w:r>
      <w:r w:rsidRPr="0067175A">
        <w:rPr>
          <w:rFonts w:ascii="Times New Roman" w:hAnsi="Times New Roman" w:cs="Times New Roman"/>
          <w:sz w:val="24"/>
          <w:szCs w:val="24"/>
        </w:rPr>
        <w:t>:</w:t>
      </w:r>
    </w:p>
    <w:p w:rsidR="00DE4816" w:rsidRPr="0067175A" w:rsidRDefault="00DE4816" w:rsidP="00F67A36">
      <w:pPr>
        <w:pStyle w:val="NoSpacing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7175A">
        <w:rPr>
          <w:rFonts w:ascii="Times New Roman" w:hAnsi="Times New Roman" w:cs="Times New Roman"/>
          <w:sz w:val="24"/>
          <w:szCs w:val="24"/>
        </w:rPr>
        <w:t xml:space="preserve">Привлекать </w:t>
      </w:r>
      <w:r w:rsidRPr="0067175A">
        <w:rPr>
          <w:rFonts w:ascii="Times New Roman" w:hAnsi="Times New Roman" w:cs="Times New Roman"/>
          <w:sz w:val="24"/>
          <w:szCs w:val="24"/>
          <w:lang w:eastAsia="ru-RU"/>
        </w:rPr>
        <w:t>родителей к участию в работе общественных советов, комиссий в учреждении для согласования и обсуждения тактики и стратегических планов образовательной организации, информировать родителей о процессах модернизации образования.</w:t>
      </w:r>
    </w:p>
    <w:p w:rsidR="00DE4816" w:rsidRPr="0067175A" w:rsidRDefault="00DE4816" w:rsidP="00F67A36">
      <w:pPr>
        <w:pStyle w:val="NoSpacing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7175A">
        <w:rPr>
          <w:rFonts w:ascii="Times New Roman" w:hAnsi="Times New Roman" w:cs="Times New Roman"/>
          <w:sz w:val="24"/>
          <w:szCs w:val="24"/>
        </w:rPr>
        <w:t xml:space="preserve">Мотивировать педагогов </w:t>
      </w:r>
      <w:r w:rsidRPr="0067175A">
        <w:rPr>
          <w:rFonts w:ascii="Times New Roman" w:hAnsi="Times New Roman" w:cs="Times New Roman"/>
          <w:sz w:val="24"/>
          <w:szCs w:val="24"/>
          <w:lang w:eastAsia="ru-RU"/>
        </w:rPr>
        <w:t xml:space="preserve">представлять свою деятельность образовательному  сообществу и родителям, освещать деятельность и результаты работы в СМИ. </w:t>
      </w:r>
    </w:p>
    <w:p w:rsidR="00DE4816" w:rsidRPr="0067175A" w:rsidRDefault="00DE4816" w:rsidP="00F67A36">
      <w:pPr>
        <w:pStyle w:val="NoSpacing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Style w:val="T1"/>
          <w:sz w:val="24"/>
          <w:szCs w:val="24"/>
        </w:rPr>
      </w:pPr>
      <w:r w:rsidRPr="0067175A">
        <w:rPr>
          <w:rStyle w:val="T1"/>
          <w:sz w:val="24"/>
          <w:szCs w:val="24"/>
        </w:rPr>
        <w:t>Способствовать созданию благоприятной образовательной среды в образовательном учреждении.</w:t>
      </w:r>
    </w:p>
    <w:p w:rsidR="00DE4816" w:rsidRPr="0067175A" w:rsidRDefault="00DE4816" w:rsidP="00F67A36">
      <w:pPr>
        <w:pStyle w:val="NoSpacing"/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DE4816" w:rsidRPr="0067175A" w:rsidRDefault="00DE4816" w:rsidP="00F67A36">
      <w:pPr>
        <w:pStyle w:val="NoSpacing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7175A">
        <w:rPr>
          <w:rFonts w:ascii="Times New Roman" w:hAnsi="Times New Roman" w:cs="Times New Roman"/>
          <w:sz w:val="24"/>
          <w:szCs w:val="24"/>
          <w:u w:val="single"/>
        </w:rPr>
        <w:t>Учредителю муниципальных дошкольных образовательных учреждений (администрация городского округа Верхний Тагил) рекомендовано:</w:t>
      </w:r>
    </w:p>
    <w:p w:rsidR="00DE4816" w:rsidRPr="0067175A" w:rsidRDefault="00DE4816" w:rsidP="00F67A36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7175A">
        <w:rPr>
          <w:rFonts w:ascii="Times New Roman" w:hAnsi="Times New Roman" w:cs="Times New Roman"/>
          <w:sz w:val="24"/>
          <w:szCs w:val="24"/>
        </w:rPr>
        <w:t>1. предусмотреть финансирование для улучшения условий по</w:t>
      </w:r>
      <w:r w:rsidRPr="0067175A">
        <w:rPr>
          <w:rFonts w:ascii="Times New Roman" w:hAnsi="Times New Roman" w:cs="Times New Roman"/>
          <w:sz w:val="24"/>
          <w:szCs w:val="24"/>
          <w:lang w:eastAsia="ru-RU"/>
        </w:rPr>
        <w:t xml:space="preserve"> защите дошкольных образовательных учреждений  от проникновения случайных посторонних лиц в здания ДОУ.</w:t>
      </w:r>
    </w:p>
    <w:p w:rsidR="00DE4816" w:rsidRPr="0067175A" w:rsidRDefault="00DE4816" w:rsidP="00F67A36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E4816" w:rsidRPr="0067175A" w:rsidRDefault="00DE4816" w:rsidP="00E37A6F">
      <w:pPr>
        <w:pStyle w:val="ListParagraph"/>
        <w:spacing w:after="0" w:line="240" w:lineRule="auto"/>
        <w:ind w:left="21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7175A">
        <w:rPr>
          <w:rFonts w:ascii="Times New Roman" w:hAnsi="Times New Roman" w:cs="Times New Roman"/>
          <w:b/>
          <w:bCs/>
          <w:sz w:val="24"/>
          <w:szCs w:val="24"/>
        </w:rPr>
        <w:t>Работа общео</w:t>
      </w:r>
      <w:r>
        <w:rPr>
          <w:rFonts w:ascii="Times New Roman" w:hAnsi="Times New Roman" w:cs="Times New Roman"/>
          <w:b/>
          <w:bCs/>
          <w:sz w:val="24"/>
          <w:szCs w:val="24"/>
        </w:rPr>
        <w:t>бразовательных учреждений (СОШ)</w:t>
      </w:r>
    </w:p>
    <w:p w:rsidR="00DE4816" w:rsidRPr="0067175A" w:rsidRDefault="00DE4816" w:rsidP="0092164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noProof/>
          <w:sz w:val="24"/>
          <w:szCs w:val="24"/>
          <w:u w:val="single"/>
          <w:lang w:eastAsia="ru-RU"/>
        </w:rPr>
      </w:pPr>
      <w:r w:rsidRPr="0067175A">
        <w:rPr>
          <w:rFonts w:ascii="Times New Roman" w:hAnsi="Times New Roman" w:cs="Times New Roman"/>
          <w:noProof/>
          <w:sz w:val="24"/>
          <w:szCs w:val="24"/>
          <w:u w:val="single"/>
          <w:lang w:eastAsia="ru-RU"/>
        </w:rPr>
        <w:t>По итогам проведения независимой оценки качества работы общеобразовательных учреждений установлено следующее:</w:t>
      </w:r>
    </w:p>
    <w:p w:rsidR="00DE4816" w:rsidRPr="0067175A" w:rsidRDefault="00DE4816" w:rsidP="0092164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67175A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1. </w:t>
      </w:r>
      <w:r w:rsidRPr="0067175A">
        <w:rPr>
          <w:rFonts w:ascii="Times New Roman" w:hAnsi="Times New Roman" w:cs="Times New Roman"/>
          <w:sz w:val="24"/>
          <w:szCs w:val="24"/>
        </w:rPr>
        <w:t>Открытость и доступность информации об учреждении</w:t>
      </w:r>
      <w:r w:rsidRPr="0067175A">
        <w:rPr>
          <w:rFonts w:ascii="Times New Roman" w:hAnsi="Times New Roman" w:cs="Times New Roman"/>
          <w:noProof/>
          <w:sz w:val="24"/>
          <w:szCs w:val="24"/>
          <w:lang w:eastAsia="ru-RU"/>
        </w:rPr>
        <w:t>. Удовлетворенность данного показателя – 87,8%.</w:t>
      </w:r>
    </w:p>
    <w:p w:rsidR="00DE4816" w:rsidRPr="0067175A" w:rsidRDefault="00DE4816" w:rsidP="00921645">
      <w:pPr>
        <w:pStyle w:val="ListParagraph"/>
        <w:spacing w:after="0" w:line="240" w:lineRule="auto"/>
        <w:ind w:left="0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67175A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2. </w:t>
      </w:r>
      <w:r w:rsidRPr="0067175A">
        <w:rPr>
          <w:rFonts w:ascii="Times New Roman" w:hAnsi="Times New Roman" w:cs="Times New Roman"/>
          <w:sz w:val="24"/>
          <w:szCs w:val="24"/>
        </w:rPr>
        <w:t>Время ожидания в очереди для получения услуги</w:t>
      </w:r>
      <w:r w:rsidRPr="0067175A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.  Удовлетворенность данного показателя – 94,8%. </w:t>
      </w:r>
    </w:p>
    <w:p w:rsidR="00DE4816" w:rsidRPr="0067175A" w:rsidRDefault="00DE4816" w:rsidP="0092164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7175A">
        <w:rPr>
          <w:rFonts w:ascii="Times New Roman" w:hAnsi="Times New Roman" w:cs="Times New Roman"/>
          <w:noProof/>
          <w:sz w:val="24"/>
          <w:szCs w:val="24"/>
          <w:lang w:eastAsia="ru-RU"/>
        </w:rPr>
        <w:t>3. «</w:t>
      </w:r>
      <w:r w:rsidRPr="0067175A">
        <w:rPr>
          <w:rFonts w:ascii="Times New Roman" w:hAnsi="Times New Roman" w:cs="Times New Roman"/>
          <w:sz w:val="24"/>
          <w:szCs w:val="24"/>
        </w:rPr>
        <w:t xml:space="preserve">Комфортность условий, в которых осуществляется деятельность». Удовлетворенность данного показателя – 79,2%. </w:t>
      </w:r>
    </w:p>
    <w:p w:rsidR="00DE4816" w:rsidRPr="0067175A" w:rsidRDefault="00DE4816" w:rsidP="0092164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7175A">
        <w:rPr>
          <w:rFonts w:ascii="Times New Roman" w:hAnsi="Times New Roman" w:cs="Times New Roman"/>
          <w:sz w:val="24"/>
          <w:szCs w:val="24"/>
        </w:rPr>
        <w:t>4. Доброжелательность, вежливость, компетентность работников. Удовлетворенность данного показателя – 97,0%.</w:t>
      </w:r>
    </w:p>
    <w:p w:rsidR="00DE4816" w:rsidRPr="0067175A" w:rsidRDefault="00DE4816" w:rsidP="0092164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7175A">
        <w:rPr>
          <w:rFonts w:ascii="Times New Roman" w:hAnsi="Times New Roman" w:cs="Times New Roman"/>
          <w:sz w:val="24"/>
          <w:szCs w:val="24"/>
        </w:rPr>
        <w:t xml:space="preserve">5. Удовлетворенность качеством </w:t>
      </w:r>
      <w:r w:rsidRPr="0067175A">
        <w:rPr>
          <w:rFonts w:ascii="Times New Roman" w:hAnsi="Times New Roman" w:cs="Times New Roman"/>
          <w:sz w:val="24"/>
          <w:szCs w:val="24"/>
          <w:lang w:eastAsia="ru-RU"/>
        </w:rPr>
        <w:t>знаний, которое дают дошкольные образовательные учреждения, соответствует современным требованиям</w:t>
      </w:r>
      <w:r w:rsidRPr="0067175A">
        <w:rPr>
          <w:rFonts w:ascii="Times New Roman" w:hAnsi="Times New Roman" w:cs="Times New Roman"/>
          <w:sz w:val="24"/>
          <w:szCs w:val="24"/>
        </w:rPr>
        <w:t xml:space="preserve"> – 91,7%.</w:t>
      </w:r>
    </w:p>
    <w:p w:rsidR="00DE4816" w:rsidRPr="0067175A" w:rsidRDefault="00DE4816" w:rsidP="0092164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DE4816" w:rsidRPr="0067175A" w:rsidRDefault="00DE4816" w:rsidP="0092164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67175A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По результатам независимой  оценки качества работы общеобразовательных учреждений признать уровень предоставления образовательных услуг  «удовлетворительным». </w:t>
      </w:r>
    </w:p>
    <w:p w:rsidR="00DE4816" w:rsidRPr="0067175A" w:rsidRDefault="00DE4816" w:rsidP="0092164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DE4816" w:rsidRPr="0067175A" w:rsidRDefault="00DE4816" w:rsidP="00921645">
      <w:pPr>
        <w:pStyle w:val="NoSpacing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7175A">
        <w:rPr>
          <w:rFonts w:ascii="Times New Roman" w:hAnsi="Times New Roman" w:cs="Times New Roman"/>
          <w:sz w:val="24"/>
          <w:szCs w:val="24"/>
          <w:u w:val="single"/>
        </w:rPr>
        <w:t>Руководителям муниципальных общеобразовательных учреждений рекомендовано:</w:t>
      </w:r>
    </w:p>
    <w:p w:rsidR="00DE4816" w:rsidRPr="0067175A" w:rsidRDefault="00DE4816" w:rsidP="0092164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67175A">
        <w:rPr>
          <w:rFonts w:ascii="Times New Roman" w:hAnsi="Times New Roman" w:cs="Times New Roman"/>
          <w:sz w:val="24"/>
          <w:szCs w:val="24"/>
        </w:rPr>
        <w:t xml:space="preserve">1.Привлекать </w:t>
      </w:r>
      <w:r w:rsidRPr="0067175A">
        <w:rPr>
          <w:rFonts w:ascii="Times New Roman" w:hAnsi="Times New Roman" w:cs="Times New Roman"/>
          <w:sz w:val="24"/>
          <w:szCs w:val="24"/>
          <w:lang w:eastAsia="ru-RU"/>
        </w:rPr>
        <w:t>родителей к участию в работе общественных советов, комиссий в учреждении для согласования и обсуждения тактики и стратегических планов образовательной организации, информировать родителей о процессах модернизации образования.</w:t>
      </w:r>
    </w:p>
    <w:p w:rsidR="00DE4816" w:rsidRPr="0067175A" w:rsidRDefault="00DE4816" w:rsidP="00921645">
      <w:pPr>
        <w:pStyle w:val="NoSpacing"/>
        <w:jc w:val="both"/>
        <w:rPr>
          <w:rStyle w:val="T1"/>
          <w:sz w:val="24"/>
          <w:szCs w:val="24"/>
        </w:rPr>
      </w:pPr>
      <w:r w:rsidRPr="0067175A">
        <w:rPr>
          <w:rStyle w:val="T1"/>
          <w:sz w:val="24"/>
          <w:szCs w:val="24"/>
        </w:rPr>
        <w:t>2.Способствовать созданию благоприятной образовательной среды в образовательном учреждении.</w:t>
      </w:r>
    </w:p>
    <w:p w:rsidR="00DE4816" w:rsidRPr="0067175A" w:rsidRDefault="00DE4816" w:rsidP="0092164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DE4816" w:rsidRPr="0067175A" w:rsidRDefault="00DE4816" w:rsidP="0092164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67175A">
        <w:rPr>
          <w:rFonts w:ascii="Times New Roman" w:hAnsi="Times New Roman" w:cs="Times New Roman"/>
          <w:sz w:val="24"/>
          <w:szCs w:val="24"/>
          <w:u w:val="single"/>
        </w:rPr>
        <w:t>Учредителю муниципальных общеобразовательных учреждений (администрация городского округа Верхний Тагил) рекомендовано:</w:t>
      </w:r>
    </w:p>
    <w:p w:rsidR="00DE4816" w:rsidRPr="0067175A" w:rsidRDefault="00DE4816" w:rsidP="00921645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7175A">
        <w:rPr>
          <w:rFonts w:ascii="Times New Roman" w:hAnsi="Times New Roman" w:cs="Times New Roman"/>
          <w:sz w:val="24"/>
          <w:szCs w:val="24"/>
        </w:rPr>
        <w:t xml:space="preserve">1. предусмотреть финансирование для улучшения </w:t>
      </w:r>
      <w:r w:rsidRPr="0067175A">
        <w:rPr>
          <w:rFonts w:ascii="Times New Roman" w:hAnsi="Times New Roman" w:cs="Times New Roman"/>
          <w:sz w:val="24"/>
          <w:szCs w:val="24"/>
          <w:lang w:eastAsia="ru-RU"/>
        </w:rPr>
        <w:t>комплексной безопасности учреждений в целях обеспечения безопасности учащихся СОШ.</w:t>
      </w:r>
    </w:p>
    <w:p w:rsidR="00DE4816" w:rsidRPr="0067175A" w:rsidRDefault="00DE4816" w:rsidP="009216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E4816" w:rsidRPr="0067175A" w:rsidRDefault="00DE4816" w:rsidP="00E37A6F">
      <w:pPr>
        <w:pStyle w:val="ListParagraph"/>
        <w:spacing w:after="0" w:line="240" w:lineRule="auto"/>
        <w:ind w:left="21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Работа </w:t>
      </w:r>
      <w:r w:rsidRPr="0067175A">
        <w:rPr>
          <w:rFonts w:ascii="Times New Roman" w:hAnsi="Times New Roman" w:cs="Times New Roman"/>
          <w:b/>
          <w:bCs/>
          <w:sz w:val="24"/>
          <w:szCs w:val="24"/>
        </w:rPr>
        <w:t xml:space="preserve">учреждений культуры </w:t>
      </w:r>
    </w:p>
    <w:p w:rsidR="00DE4816" w:rsidRPr="0067175A" w:rsidRDefault="00DE4816" w:rsidP="009B10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7175A">
        <w:rPr>
          <w:rFonts w:ascii="Times New Roman" w:hAnsi="Times New Roman" w:cs="Times New Roman"/>
          <w:noProof/>
          <w:sz w:val="24"/>
          <w:szCs w:val="24"/>
          <w:u w:val="single"/>
          <w:lang w:eastAsia="ru-RU"/>
        </w:rPr>
        <w:t xml:space="preserve">По итогам проведения независимой оценки качества работы </w:t>
      </w:r>
      <w:r w:rsidRPr="0067175A">
        <w:rPr>
          <w:rFonts w:ascii="Times New Roman" w:hAnsi="Times New Roman" w:cs="Times New Roman"/>
          <w:sz w:val="24"/>
          <w:szCs w:val="24"/>
          <w:u w:val="single"/>
        </w:rPr>
        <w:t xml:space="preserve">учреждений культуры городского округа Верхний Тагил установлено следующее: </w:t>
      </w:r>
    </w:p>
    <w:p w:rsidR="00DE4816" w:rsidRPr="0067175A" w:rsidRDefault="00DE4816" w:rsidP="009B10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175A">
        <w:rPr>
          <w:rFonts w:ascii="Times New Roman" w:hAnsi="Times New Roman" w:cs="Times New Roman"/>
          <w:sz w:val="24"/>
          <w:szCs w:val="24"/>
        </w:rPr>
        <w:t>1.Оценка по показателю «Открытость и доступность информации»  показала на недостаточное информирование жителей городского округа о работе учреждений культуры.</w:t>
      </w:r>
    </w:p>
    <w:p w:rsidR="00DE4816" w:rsidRPr="0067175A" w:rsidRDefault="00DE4816" w:rsidP="009B10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175A">
        <w:rPr>
          <w:rFonts w:ascii="Times New Roman" w:hAnsi="Times New Roman" w:cs="Times New Roman"/>
          <w:sz w:val="24"/>
          <w:szCs w:val="24"/>
        </w:rPr>
        <w:t xml:space="preserve">2.Оценка по показателю «Комфортность условий предоставления услуг, ресурсное обеспечение»  показала, что респонденты достаточно высоко оценивают  работу  в этом направлении.  Из пяти пунктов три удовлетворяют посетителей: это – режим рабочего времени, санитарное состояние мест общего пользования, оформление интерьера. Они оценивают эти показатели по высоким критериям. А вот показатели </w:t>
      </w:r>
      <w:r w:rsidRPr="0067175A">
        <w:rPr>
          <w:rFonts w:ascii="Times New Roman" w:hAnsi="Times New Roman" w:cs="Times New Roman"/>
          <w:spacing w:val="-4"/>
          <w:sz w:val="24"/>
          <w:szCs w:val="24"/>
        </w:rPr>
        <w:t xml:space="preserve">доступности для граждан, в том числе для граждан с ограниченными возможностями здоровья, удобство установленного режима работы для посетителей,  а также благоустройство прилегающей территории по всем учреждениям </w:t>
      </w:r>
      <w:r w:rsidRPr="0067175A">
        <w:rPr>
          <w:rFonts w:ascii="Times New Roman" w:hAnsi="Times New Roman" w:cs="Times New Roman"/>
          <w:sz w:val="24"/>
          <w:szCs w:val="24"/>
        </w:rPr>
        <w:t xml:space="preserve"> оставляет желать лучшего.</w:t>
      </w:r>
    </w:p>
    <w:p w:rsidR="00DE4816" w:rsidRPr="0067175A" w:rsidRDefault="00DE4816" w:rsidP="00114C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175A">
        <w:rPr>
          <w:rFonts w:ascii="Times New Roman" w:hAnsi="Times New Roman" w:cs="Times New Roman"/>
          <w:sz w:val="24"/>
          <w:szCs w:val="24"/>
        </w:rPr>
        <w:t>3.Оценка по показателю «Доступность получения услуг, время ожидания в очереди при получении услуги» показала, что в учреждениях недостаточно  специальных приспособлений для людей с ограниченными возможностями – перила, пандусы, специальные таблички и т.п. Большинство респондентов, независимо от возраста считают цены на услуги учреждений культуры умеренными.</w:t>
      </w:r>
    </w:p>
    <w:p w:rsidR="00DE4816" w:rsidRPr="0067175A" w:rsidRDefault="00DE4816" w:rsidP="00114C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175A">
        <w:rPr>
          <w:rFonts w:ascii="Times New Roman" w:hAnsi="Times New Roman" w:cs="Times New Roman"/>
          <w:sz w:val="24"/>
          <w:szCs w:val="24"/>
        </w:rPr>
        <w:t>4. Оценка по показателю «Доброжелательность, вежливость, компетентность сотрудников» респондентами высокая.</w:t>
      </w:r>
    </w:p>
    <w:p w:rsidR="00DE4816" w:rsidRPr="0067175A" w:rsidRDefault="00DE4816" w:rsidP="00114C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175A">
        <w:rPr>
          <w:rFonts w:ascii="Times New Roman" w:hAnsi="Times New Roman" w:cs="Times New Roman"/>
          <w:sz w:val="24"/>
          <w:szCs w:val="24"/>
        </w:rPr>
        <w:t xml:space="preserve">5. Оценка по показателю «Оценка качества оказания услуг» показала о необходимости обратить внимания на материально-техническое оснащение учреждений,  </w:t>
      </w:r>
      <w:r w:rsidRPr="0067175A">
        <w:rPr>
          <w:rFonts w:ascii="Times New Roman" w:hAnsi="Times New Roman" w:cs="Times New Roman"/>
          <w:sz w:val="24"/>
          <w:szCs w:val="24"/>
          <w:shd w:val="clear" w:color="auto" w:fill="FFFFFF"/>
        </w:rPr>
        <w:t>уровень информирования о новых мероприятиях оставляет желать лучшего, необходимо</w:t>
      </w:r>
      <w:r w:rsidRPr="0067175A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67175A">
        <w:rPr>
          <w:rFonts w:ascii="Times New Roman" w:hAnsi="Times New Roman" w:cs="Times New Roman"/>
          <w:sz w:val="24"/>
          <w:szCs w:val="24"/>
        </w:rPr>
        <w:t xml:space="preserve"> использовать как можно больше инновационных форм работы. Пользователей достаточно высоко оценивает уровень качества проведения культурно-массовых мероприятий.</w:t>
      </w:r>
    </w:p>
    <w:p w:rsidR="00DE4816" w:rsidRPr="0067175A" w:rsidRDefault="00DE4816" w:rsidP="00DE67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175A">
        <w:rPr>
          <w:rFonts w:ascii="Times New Roman" w:hAnsi="Times New Roman" w:cs="Times New Roman"/>
          <w:sz w:val="24"/>
          <w:szCs w:val="24"/>
        </w:rPr>
        <w:t>В целом респонденты удовлетворены такими направлениями деятельности учреждений как организация мероприятий, качество проведения экскурсий. Показатели, вызывающие некоторые замечания, прежде всего связаны с пополнением фондов новинками и периодикой.</w:t>
      </w:r>
    </w:p>
    <w:p w:rsidR="00DE4816" w:rsidRPr="0067175A" w:rsidRDefault="00DE4816" w:rsidP="00DE67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175A">
        <w:rPr>
          <w:rFonts w:ascii="Times New Roman" w:hAnsi="Times New Roman" w:cs="Times New Roman"/>
          <w:sz w:val="24"/>
          <w:szCs w:val="24"/>
        </w:rPr>
        <w:t xml:space="preserve">Наиболее высокие критерии в работе музея получили критерии, связанные с </w:t>
      </w:r>
      <w:r w:rsidRPr="0067175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качеством проведения экскурсий, разнообразием экспозиций, </w:t>
      </w:r>
      <w:r w:rsidRPr="0067175A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67175A">
        <w:rPr>
          <w:rFonts w:ascii="Times New Roman" w:hAnsi="Times New Roman" w:cs="Times New Roman"/>
          <w:sz w:val="24"/>
          <w:szCs w:val="24"/>
        </w:rPr>
        <w:t>содержательностью и  информативностью мероприятий, выставок, при  взаимодействии между посетителем, экспозицией и экскурсоводом.</w:t>
      </w:r>
    </w:p>
    <w:p w:rsidR="00DE4816" w:rsidRPr="0067175A" w:rsidRDefault="00DE4816" w:rsidP="00DE67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E4816" w:rsidRPr="0067175A" w:rsidRDefault="00DE4816" w:rsidP="00DE67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175A">
        <w:rPr>
          <w:rFonts w:ascii="Times New Roman" w:hAnsi="Times New Roman" w:cs="Times New Roman"/>
          <w:sz w:val="24"/>
          <w:szCs w:val="24"/>
        </w:rPr>
        <w:t xml:space="preserve">     Общий уровень удовлетворенности населения  качеством услуг в учреждениях культуры по оценкам респондентов можно охарактеризовать как выше среднего или в целом соответствует спросу населения.</w:t>
      </w:r>
    </w:p>
    <w:p w:rsidR="00DE4816" w:rsidRPr="0067175A" w:rsidRDefault="00DE4816" w:rsidP="00DE67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4816" w:rsidRPr="0067175A" w:rsidRDefault="00DE4816" w:rsidP="0067175A">
      <w:pPr>
        <w:pStyle w:val="NoSpacing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7175A">
        <w:rPr>
          <w:rFonts w:ascii="Times New Roman" w:hAnsi="Times New Roman" w:cs="Times New Roman"/>
          <w:sz w:val="24"/>
          <w:szCs w:val="24"/>
          <w:u w:val="single"/>
        </w:rPr>
        <w:t>Руководителям муниципальных учреждений культуры рекомендовано:</w:t>
      </w:r>
    </w:p>
    <w:p w:rsidR="00DE4816" w:rsidRDefault="00DE4816" w:rsidP="007F076C">
      <w:pPr>
        <w:pStyle w:val="NoSpacing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Создать условия для получения услуг людьми с ограниченными условиями здоровья.</w:t>
      </w:r>
    </w:p>
    <w:p w:rsidR="00DE4816" w:rsidRDefault="00DE4816" w:rsidP="00E37A6F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Внедрять инновационные формы работы.</w:t>
      </w:r>
    </w:p>
    <w:p w:rsidR="00DE4816" w:rsidRDefault="00DE4816" w:rsidP="0067175A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DE4816" w:rsidRPr="0067175A" w:rsidRDefault="00DE4816" w:rsidP="00E37A6F">
      <w:pPr>
        <w:pStyle w:val="ListParagraph"/>
        <w:spacing w:after="0" w:line="240" w:lineRule="auto"/>
        <w:ind w:left="21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Работа </w:t>
      </w:r>
      <w:r w:rsidRPr="0067175A">
        <w:rPr>
          <w:rFonts w:ascii="Times New Roman" w:hAnsi="Times New Roman" w:cs="Times New Roman"/>
          <w:b/>
          <w:bCs/>
          <w:sz w:val="24"/>
          <w:szCs w:val="24"/>
        </w:rPr>
        <w:t>учреждений физической культуры и спорта (МБУС СОК)</w:t>
      </w:r>
    </w:p>
    <w:p w:rsidR="00DE4816" w:rsidRPr="0067175A" w:rsidRDefault="00DE4816" w:rsidP="00E37A6F">
      <w:pPr>
        <w:pStyle w:val="ListParagraph"/>
        <w:spacing w:after="0" w:line="240" w:lineRule="auto"/>
        <w:ind w:left="0"/>
        <w:rPr>
          <w:rFonts w:ascii="Times New Roman" w:hAnsi="Times New Roman" w:cs="Times New Roman"/>
          <w:noProof/>
          <w:sz w:val="24"/>
          <w:szCs w:val="24"/>
          <w:u w:val="single"/>
          <w:lang w:eastAsia="ru-RU"/>
        </w:rPr>
      </w:pPr>
      <w:r w:rsidRPr="0067175A">
        <w:rPr>
          <w:rFonts w:ascii="Times New Roman" w:hAnsi="Times New Roman" w:cs="Times New Roman"/>
          <w:noProof/>
          <w:sz w:val="24"/>
          <w:szCs w:val="24"/>
          <w:u w:val="single"/>
          <w:lang w:eastAsia="ru-RU"/>
        </w:rPr>
        <w:t>По итогам проведения независимой оценки качества работы учреждения спорта установлено следующее:</w:t>
      </w:r>
    </w:p>
    <w:p w:rsidR="00DE4816" w:rsidRPr="0067175A" w:rsidRDefault="00DE4816" w:rsidP="00FA7787">
      <w:pPr>
        <w:pStyle w:val="ListParagraph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67175A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1. </w:t>
      </w:r>
      <w:r w:rsidRPr="0067175A">
        <w:rPr>
          <w:rFonts w:ascii="Times New Roman" w:hAnsi="Times New Roman" w:cs="Times New Roman"/>
          <w:sz w:val="24"/>
          <w:szCs w:val="24"/>
        </w:rPr>
        <w:t>Открытость и доступность информации об учреждении</w:t>
      </w:r>
      <w:r w:rsidRPr="0067175A">
        <w:rPr>
          <w:rFonts w:ascii="Times New Roman" w:hAnsi="Times New Roman" w:cs="Times New Roman"/>
          <w:noProof/>
          <w:sz w:val="24"/>
          <w:szCs w:val="24"/>
          <w:lang w:eastAsia="ru-RU"/>
        </w:rPr>
        <w:t>. Удовлетворенность данного показателя средний, находится в значениях– 2,6  из 4 возможных баллов.</w:t>
      </w:r>
    </w:p>
    <w:p w:rsidR="00DE4816" w:rsidRPr="0067175A" w:rsidRDefault="00DE4816" w:rsidP="00FA7787">
      <w:pPr>
        <w:pStyle w:val="NoSpacing"/>
        <w:tabs>
          <w:tab w:val="left" w:pos="284"/>
        </w:tabs>
        <w:rPr>
          <w:rFonts w:ascii="Times New Roman" w:hAnsi="Times New Roman" w:cs="Times New Roman"/>
          <w:sz w:val="24"/>
          <w:szCs w:val="24"/>
        </w:rPr>
      </w:pPr>
      <w:r w:rsidRPr="0067175A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2. </w:t>
      </w:r>
      <w:r w:rsidRPr="0067175A">
        <w:rPr>
          <w:rFonts w:ascii="Times New Roman" w:hAnsi="Times New Roman" w:cs="Times New Roman"/>
          <w:sz w:val="24"/>
          <w:szCs w:val="24"/>
        </w:rPr>
        <w:t xml:space="preserve">Комфортность условий предоставления услуг, ресурсное обеспечение. </w:t>
      </w:r>
      <w:r w:rsidRPr="0067175A">
        <w:rPr>
          <w:rFonts w:ascii="Times New Roman" w:hAnsi="Times New Roman" w:cs="Times New Roman"/>
          <w:noProof/>
          <w:sz w:val="24"/>
          <w:szCs w:val="24"/>
          <w:lang w:eastAsia="ru-RU"/>
        </w:rPr>
        <w:t>Удовлетворенность данного показателя высокий, находится в значениях– 3,5  из 4 возможных баллов.</w:t>
      </w:r>
    </w:p>
    <w:p w:rsidR="00DE4816" w:rsidRPr="0067175A" w:rsidRDefault="00DE4816" w:rsidP="00FA7787">
      <w:pPr>
        <w:pStyle w:val="NoSpacing"/>
        <w:tabs>
          <w:tab w:val="left" w:pos="284"/>
        </w:tabs>
        <w:rPr>
          <w:rFonts w:ascii="Times New Roman" w:hAnsi="Times New Roman" w:cs="Times New Roman"/>
          <w:sz w:val="24"/>
          <w:szCs w:val="24"/>
        </w:rPr>
      </w:pPr>
      <w:r w:rsidRPr="0067175A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3. </w:t>
      </w:r>
      <w:r w:rsidRPr="0067175A">
        <w:rPr>
          <w:rFonts w:ascii="Times New Roman" w:hAnsi="Times New Roman" w:cs="Times New Roman"/>
          <w:sz w:val="24"/>
          <w:szCs w:val="24"/>
        </w:rPr>
        <w:t xml:space="preserve">Доступность получения услуг, время ожидания в очереди при получении услуги. Удовлетворенность данного показателя – </w:t>
      </w:r>
      <w:r w:rsidRPr="0067175A">
        <w:rPr>
          <w:rFonts w:ascii="Times New Roman" w:hAnsi="Times New Roman" w:cs="Times New Roman"/>
          <w:noProof/>
          <w:sz w:val="24"/>
          <w:szCs w:val="24"/>
          <w:lang w:eastAsia="ru-RU"/>
        </w:rPr>
        <w:t>3,3  из 4 возможных баллов.</w:t>
      </w:r>
    </w:p>
    <w:p w:rsidR="00DE4816" w:rsidRPr="0067175A" w:rsidRDefault="00DE4816" w:rsidP="00FA7787">
      <w:pPr>
        <w:pStyle w:val="ListParagraph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7175A">
        <w:rPr>
          <w:rFonts w:ascii="Times New Roman" w:hAnsi="Times New Roman" w:cs="Times New Roman"/>
          <w:sz w:val="24"/>
          <w:szCs w:val="24"/>
        </w:rPr>
        <w:t xml:space="preserve">4. Доброжелательность, вежливость, компетентность сотрудников. Удовлетворенность данного показателя – </w:t>
      </w:r>
      <w:r w:rsidRPr="0067175A">
        <w:rPr>
          <w:rFonts w:ascii="Times New Roman" w:hAnsi="Times New Roman" w:cs="Times New Roman"/>
          <w:noProof/>
          <w:sz w:val="24"/>
          <w:szCs w:val="24"/>
          <w:lang w:eastAsia="ru-RU"/>
        </w:rPr>
        <w:t>3,7  из 4 возможных баллов.</w:t>
      </w:r>
    </w:p>
    <w:p w:rsidR="00DE4816" w:rsidRPr="0067175A" w:rsidRDefault="00DE4816" w:rsidP="00FA7787">
      <w:pPr>
        <w:pStyle w:val="ListParagraph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7175A">
        <w:rPr>
          <w:rFonts w:ascii="Times New Roman" w:hAnsi="Times New Roman" w:cs="Times New Roman"/>
          <w:sz w:val="24"/>
          <w:szCs w:val="24"/>
        </w:rPr>
        <w:t xml:space="preserve">5. Оценка качества оказания услуг. Удовлетворенность данного показателя – </w:t>
      </w:r>
      <w:r w:rsidRPr="0067175A">
        <w:rPr>
          <w:rFonts w:ascii="Times New Roman" w:hAnsi="Times New Roman" w:cs="Times New Roman"/>
          <w:noProof/>
          <w:sz w:val="24"/>
          <w:szCs w:val="24"/>
          <w:lang w:eastAsia="ru-RU"/>
        </w:rPr>
        <w:t>3,4  из 4 возможных баллов.</w:t>
      </w:r>
    </w:p>
    <w:p w:rsidR="00DE4816" w:rsidRPr="0067175A" w:rsidRDefault="00DE4816" w:rsidP="00FA77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4816" w:rsidRPr="0067175A" w:rsidRDefault="00DE4816" w:rsidP="0067175A">
      <w:pPr>
        <w:pStyle w:val="NoSpacing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7175A">
        <w:rPr>
          <w:rFonts w:ascii="Times New Roman" w:hAnsi="Times New Roman" w:cs="Times New Roman"/>
          <w:sz w:val="24"/>
          <w:szCs w:val="24"/>
          <w:u w:val="single"/>
        </w:rPr>
        <w:t>Руководителю му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ниципального учреждения спорта </w:t>
      </w:r>
      <w:r w:rsidRPr="0067175A">
        <w:rPr>
          <w:rFonts w:ascii="Times New Roman" w:hAnsi="Times New Roman" w:cs="Times New Roman"/>
          <w:sz w:val="24"/>
          <w:szCs w:val="24"/>
          <w:u w:val="single"/>
        </w:rPr>
        <w:t>рекомендовано:</w:t>
      </w:r>
    </w:p>
    <w:p w:rsidR="00DE4816" w:rsidRDefault="00DE4816" w:rsidP="00E37A6F">
      <w:pPr>
        <w:pStyle w:val="NoSpacing"/>
        <w:numPr>
          <w:ilvl w:val="0"/>
          <w:numId w:val="7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Провести работу по повышению качества услуг, предоставляемых населению.</w:t>
      </w:r>
    </w:p>
    <w:p w:rsidR="00DE4816" w:rsidRDefault="00DE4816" w:rsidP="00E37A6F">
      <w:pPr>
        <w:pStyle w:val="NoSpacing"/>
        <w:numPr>
          <w:ilvl w:val="0"/>
          <w:numId w:val="7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Создать условия для получения услуг людьми с ограниченными условиями здоровья.</w:t>
      </w:r>
    </w:p>
    <w:p w:rsidR="00DE4816" w:rsidRDefault="00DE4816" w:rsidP="00E37A6F">
      <w:pPr>
        <w:pStyle w:val="NoSpacing"/>
        <w:numPr>
          <w:ilvl w:val="0"/>
          <w:numId w:val="7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Обновить информацию об учреждении, в том числе на официальном сайте учреждения. </w:t>
      </w:r>
    </w:p>
    <w:p w:rsidR="00DE4816" w:rsidRPr="0067175A" w:rsidRDefault="00DE4816" w:rsidP="0067175A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DE4816" w:rsidRPr="0067175A" w:rsidRDefault="00DE4816" w:rsidP="00E37A6F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7175A">
        <w:rPr>
          <w:rFonts w:ascii="Times New Roman" w:hAnsi="Times New Roman" w:cs="Times New Roman"/>
          <w:b/>
          <w:bCs/>
          <w:sz w:val="24"/>
          <w:szCs w:val="24"/>
        </w:rPr>
        <w:t>Работа учреждений дополнительного образования (МБОУ ДОД ДЮЦ)</w:t>
      </w:r>
    </w:p>
    <w:p w:rsidR="00DE4816" w:rsidRPr="0067175A" w:rsidRDefault="00DE4816" w:rsidP="00B954A6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67175A">
        <w:rPr>
          <w:rFonts w:ascii="Times New Roman" w:hAnsi="Times New Roman" w:cs="Times New Roman"/>
          <w:noProof/>
          <w:sz w:val="24"/>
          <w:szCs w:val="24"/>
          <w:u w:val="single"/>
          <w:lang w:eastAsia="ru-RU"/>
        </w:rPr>
        <w:t>По итогам проведения независимой оценки качества работы учреждения спорта установлено следующее</w:t>
      </w:r>
      <w:r w:rsidRPr="0067175A">
        <w:rPr>
          <w:rFonts w:ascii="Times New Roman" w:hAnsi="Times New Roman" w:cs="Times New Roman"/>
          <w:noProof/>
          <w:sz w:val="24"/>
          <w:szCs w:val="24"/>
          <w:lang w:eastAsia="ru-RU"/>
        </w:rPr>
        <w:t>:</w:t>
      </w:r>
    </w:p>
    <w:p w:rsidR="00DE4816" w:rsidRPr="0067175A" w:rsidRDefault="00DE4816" w:rsidP="00E37A6F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67175A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1. </w:t>
      </w:r>
      <w:r w:rsidRPr="0067175A">
        <w:rPr>
          <w:rFonts w:ascii="Times New Roman" w:hAnsi="Times New Roman" w:cs="Times New Roman"/>
          <w:sz w:val="24"/>
          <w:szCs w:val="24"/>
        </w:rPr>
        <w:t>Открытость и доступность информации об учреждении</w:t>
      </w:r>
      <w:r w:rsidRPr="0067175A">
        <w:rPr>
          <w:rFonts w:ascii="Times New Roman" w:hAnsi="Times New Roman" w:cs="Times New Roman"/>
          <w:noProof/>
          <w:sz w:val="24"/>
          <w:szCs w:val="24"/>
          <w:lang w:eastAsia="ru-RU"/>
        </w:rPr>
        <w:t>. Удовлетворенность данного показателя высокий, находится в значениях– 3,6  из 4 возможных баллов.</w:t>
      </w:r>
    </w:p>
    <w:p w:rsidR="00DE4816" w:rsidRPr="0067175A" w:rsidRDefault="00DE4816" w:rsidP="00E37A6F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67175A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2. </w:t>
      </w:r>
      <w:r w:rsidRPr="0067175A">
        <w:rPr>
          <w:rFonts w:ascii="Times New Roman" w:hAnsi="Times New Roman" w:cs="Times New Roman"/>
          <w:sz w:val="24"/>
          <w:szCs w:val="24"/>
        </w:rPr>
        <w:t xml:space="preserve">Комфортность условий предоставления услуг, ресурсное обеспечение. </w:t>
      </w:r>
      <w:r w:rsidRPr="0067175A">
        <w:rPr>
          <w:rFonts w:ascii="Times New Roman" w:hAnsi="Times New Roman" w:cs="Times New Roman"/>
          <w:noProof/>
          <w:sz w:val="24"/>
          <w:szCs w:val="24"/>
          <w:lang w:eastAsia="ru-RU"/>
        </w:rPr>
        <w:t>Удовлетворенность данного показателя высокий, находится в значениях– 3,58  из 4 возможных баллов.</w:t>
      </w:r>
    </w:p>
    <w:p w:rsidR="00DE4816" w:rsidRPr="0067175A" w:rsidRDefault="00DE4816" w:rsidP="00E37A6F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67175A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3. </w:t>
      </w:r>
      <w:r w:rsidRPr="0067175A">
        <w:rPr>
          <w:rFonts w:ascii="Times New Roman" w:hAnsi="Times New Roman" w:cs="Times New Roman"/>
          <w:sz w:val="24"/>
          <w:szCs w:val="24"/>
        </w:rPr>
        <w:t xml:space="preserve">Доступность получения услуг, время ожидания в очереди при получении услуги. Удовлетворенность данного показателя – </w:t>
      </w:r>
      <w:r w:rsidRPr="0067175A">
        <w:rPr>
          <w:rFonts w:ascii="Times New Roman" w:hAnsi="Times New Roman" w:cs="Times New Roman"/>
          <w:noProof/>
          <w:sz w:val="24"/>
          <w:szCs w:val="24"/>
          <w:lang w:eastAsia="ru-RU"/>
        </w:rPr>
        <w:t>3,68  из 4 возможных баллов.</w:t>
      </w:r>
    </w:p>
    <w:p w:rsidR="00DE4816" w:rsidRPr="0067175A" w:rsidRDefault="00DE4816" w:rsidP="00E37A6F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7175A">
        <w:rPr>
          <w:rFonts w:ascii="Times New Roman" w:hAnsi="Times New Roman" w:cs="Times New Roman"/>
          <w:sz w:val="24"/>
          <w:szCs w:val="24"/>
        </w:rPr>
        <w:t xml:space="preserve">4. Доброжелательность, вежливость, компетентность сотрудников. Удовлетворенность данного показателя – </w:t>
      </w:r>
      <w:r w:rsidRPr="0067175A">
        <w:rPr>
          <w:rFonts w:ascii="Times New Roman" w:hAnsi="Times New Roman" w:cs="Times New Roman"/>
          <w:noProof/>
          <w:sz w:val="24"/>
          <w:szCs w:val="24"/>
          <w:lang w:eastAsia="ru-RU"/>
        </w:rPr>
        <w:t>3,75  из 4 возможных баллов.</w:t>
      </w:r>
    </w:p>
    <w:p w:rsidR="00DE4816" w:rsidRPr="0067175A" w:rsidRDefault="00DE4816" w:rsidP="00E37A6F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67175A">
        <w:rPr>
          <w:rFonts w:ascii="Times New Roman" w:hAnsi="Times New Roman" w:cs="Times New Roman"/>
          <w:sz w:val="24"/>
          <w:szCs w:val="24"/>
        </w:rPr>
        <w:t xml:space="preserve">5. Оценка качества оказания услуг. Удовлетворенность данного показателя высокий– </w:t>
      </w:r>
      <w:r w:rsidRPr="0067175A">
        <w:rPr>
          <w:rFonts w:ascii="Times New Roman" w:hAnsi="Times New Roman" w:cs="Times New Roman"/>
          <w:noProof/>
          <w:sz w:val="24"/>
          <w:szCs w:val="24"/>
          <w:lang w:eastAsia="ru-RU"/>
        </w:rPr>
        <w:t>3,7  из 4 возможных баллов.</w:t>
      </w:r>
    </w:p>
    <w:p w:rsidR="00DE4816" w:rsidRPr="0067175A" w:rsidRDefault="00DE4816" w:rsidP="00FA77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4816" w:rsidRPr="0067175A" w:rsidRDefault="00DE4816" w:rsidP="0067175A">
      <w:pPr>
        <w:pStyle w:val="NoSpacing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7175A">
        <w:rPr>
          <w:rFonts w:ascii="Times New Roman" w:hAnsi="Times New Roman" w:cs="Times New Roman"/>
          <w:sz w:val="24"/>
          <w:szCs w:val="24"/>
          <w:u w:val="single"/>
        </w:rPr>
        <w:t>Руководителю муниципального учреждения дополнительного образования рекомендовано:</w:t>
      </w:r>
    </w:p>
    <w:p w:rsidR="00DE4816" w:rsidRPr="00E37A6F" w:rsidRDefault="00DE4816" w:rsidP="00E37A6F">
      <w:pPr>
        <w:pStyle w:val="ListParagraph"/>
        <w:numPr>
          <w:ilvl w:val="0"/>
          <w:numId w:val="6"/>
        </w:num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 w:rsidRPr="00E37A6F">
        <w:rPr>
          <w:rFonts w:ascii="Times New Roman" w:hAnsi="Times New Roman" w:cs="Times New Roman"/>
          <w:sz w:val="24"/>
          <w:szCs w:val="24"/>
        </w:rPr>
        <w:t>Предусмотреть в планах работы мероприятия, предусматривающие комфортные условия для потребителей услуг.</w:t>
      </w:r>
    </w:p>
    <w:p w:rsidR="00DE4816" w:rsidRPr="00E37A6F" w:rsidRDefault="00DE4816" w:rsidP="00E37A6F">
      <w:pPr>
        <w:pStyle w:val="ListParagraph"/>
        <w:numPr>
          <w:ilvl w:val="0"/>
          <w:numId w:val="6"/>
        </w:num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 w:rsidRPr="00E37A6F">
        <w:rPr>
          <w:rFonts w:ascii="Times New Roman" w:hAnsi="Times New Roman" w:cs="Times New Roman"/>
          <w:sz w:val="24"/>
          <w:szCs w:val="24"/>
        </w:rPr>
        <w:t>Внедрять инновационные формы работы.</w:t>
      </w:r>
    </w:p>
    <w:p w:rsidR="00DE4816" w:rsidRDefault="00DE4816" w:rsidP="007F07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E4816" w:rsidRDefault="00DE4816" w:rsidP="007F07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4816" w:rsidRPr="001D78A4" w:rsidRDefault="00DE4816" w:rsidP="007F07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78A4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bookmarkStart w:id="1" w:name="OLE_LINK1"/>
      <w:r w:rsidRPr="001D78A4">
        <w:rPr>
          <w:rFonts w:ascii="Times New Roman" w:hAnsi="Times New Roman" w:cs="Times New Roman"/>
          <w:sz w:val="24"/>
          <w:szCs w:val="24"/>
        </w:rPr>
        <w:t>муниципальных учреждений</w:t>
      </w:r>
      <w:bookmarkEnd w:id="1"/>
      <w:r w:rsidRPr="001D78A4">
        <w:rPr>
          <w:rFonts w:ascii="Times New Roman" w:hAnsi="Times New Roman" w:cs="Times New Roman"/>
          <w:sz w:val="24"/>
          <w:szCs w:val="24"/>
        </w:rPr>
        <w:t>, в отношении которых проводилась независимая оценка качества работы,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78A4">
        <w:rPr>
          <w:rStyle w:val="s4"/>
          <w:rFonts w:ascii="Times New Roman" w:hAnsi="Times New Roman" w:cs="Times New Roman"/>
          <w:color w:val="000000"/>
          <w:sz w:val="24"/>
          <w:szCs w:val="24"/>
        </w:rPr>
        <w:t>по результатам участия в процедурах независимой оценки качества работы разработать, согласовать с органами государственно-общественного управления и утвердить планы мероприятий по улучшению качества работы учреждени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</w:rPr>
        <w:t>й.</w:t>
      </w:r>
    </w:p>
    <w:p w:rsidR="00DE4816" w:rsidRDefault="00DE4816" w:rsidP="00FA7787">
      <w:pPr>
        <w:spacing w:after="0" w:line="240" w:lineRule="auto"/>
        <w:jc w:val="both"/>
      </w:pPr>
    </w:p>
    <w:sectPr w:rsidR="00DE4816" w:rsidSect="00E305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80397"/>
    <w:multiLevelType w:val="hybridMultilevel"/>
    <w:tmpl w:val="AC0267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846C81"/>
    <w:multiLevelType w:val="hybridMultilevel"/>
    <w:tmpl w:val="6CB00E00"/>
    <w:lvl w:ilvl="0" w:tplc="750267E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82B2691"/>
    <w:multiLevelType w:val="hybridMultilevel"/>
    <w:tmpl w:val="90601A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22143A"/>
    <w:multiLevelType w:val="hybridMultilevel"/>
    <w:tmpl w:val="CE866DC8"/>
    <w:lvl w:ilvl="0" w:tplc="DD98A5C4">
      <w:start w:val="1"/>
      <w:numFmt w:val="bullet"/>
      <w:lvlText w:val=""/>
      <w:lvlJc w:val="left"/>
      <w:pPr>
        <w:ind w:left="218" w:hanging="360"/>
      </w:pPr>
      <w:rPr>
        <w:rFonts w:ascii="Symbol" w:eastAsia="Times New Roman" w:hAnsi="Symbol" w:hint="default"/>
        <w:b/>
        <w:bCs/>
      </w:rPr>
    </w:lvl>
    <w:lvl w:ilvl="1" w:tplc="04190003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65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37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81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53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5978" w:hanging="360"/>
      </w:pPr>
      <w:rPr>
        <w:rFonts w:ascii="Wingdings" w:hAnsi="Wingdings" w:cs="Wingdings" w:hint="default"/>
      </w:rPr>
    </w:lvl>
  </w:abstractNum>
  <w:abstractNum w:abstractNumId="4">
    <w:nsid w:val="487E4584"/>
    <w:multiLevelType w:val="hybridMultilevel"/>
    <w:tmpl w:val="BCB05ABA"/>
    <w:lvl w:ilvl="0" w:tplc="1404626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EE1A80"/>
    <w:multiLevelType w:val="hybridMultilevel"/>
    <w:tmpl w:val="E6E0CA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C9323D"/>
    <w:multiLevelType w:val="hybridMultilevel"/>
    <w:tmpl w:val="052CD7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4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7A36"/>
    <w:rsid w:val="00114C2E"/>
    <w:rsid w:val="00141A4A"/>
    <w:rsid w:val="001D78A4"/>
    <w:rsid w:val="005118D6"/>
    <w:rsid w:val="00560AF7"/>
    <w:rsid w:val="0067175A"/>
    <w:rsid w:val="007F076C"/>
    <w:rsid w:val="00857376"/>
    <w:rsid w:val="00921645"/>
    <w:rsid w:val="009B10B9"/>
    <w:rsid w:val="00A0635D"/>
    <w:rsid w:val="00B954A6"/>
    <w:rsid w:val="00DE4816"/>
    <w:rsid w:val="00DE67A1"/>
    <w:rsid w:val="00E30543"/>
    <w:rsid w:val="00E37A6F"/>
    <w:rsid w:val="00F37624"/>
    <w:rsid w:val="00F67A36"/>
    <w:rsid w:val="00F743F2"/>
    <w:rsid w:val="00FA77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7A36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F67A36"/>
    <w:rPr>
      <w:rFonts w:cs="Calibri"/>
      <w:lang w:eastAsia="en-US"/>
    </w:rPr>
  </w:style>
  <w:style w:type="paragraph" w:styleId="ListParagraph">
    <w:name w:val="List Paragraph"/>
    <w:basedOn w:val="Normal"/>
    <w:uiPriority w:val="99"/>
    <w:qFormat/>
    <w:rsid w:val="00F67A36"/>
    <w:pPr>
      <w:ind w:left="720"/>
    </w:pPr>
  </w:style>
  <w:style w:type="character" w:customStyle="1" w:styleId="T1">
    <w:name w:val="T1"/>
    <w:hidden/>
    <w:uiPriority w:val="99"/>
    <w:rsid w:val="00F67A36"/>
    <w:rPr>
      <w:rFonts w:ascii="Times New Roman" w:hAnsi="Times New Roman" w:cs="Times New Roman"/>
      <w:sz w:val="28"/>
      <w:szCs w:val="28"/>
    </w:rPr>
  </w:style>
  <w:style w:type="character" w:customStyle="1" w:styleId="apple-converted-space">
    <w:name w:val="apple-converted-space"/>
    <w:basedOn w:val="DefaultParagraphFont"/>
    <w:uiPriority w:val="99"/>
    <w:rsid w:val="00114C2E"/>
  </w:style>
  <w:style w:type="paragraph" w:styleId="BalloonText">
    <w:name w:val="Balloon Text"/>
    <w:basedOn w:val="Normal"/>
    <w:link w:val="BalloonTextChar"/>
    <w:uiPriority w:val="99"/>
    <w:semiHidden/>
    <w:rsid w:val="00E37A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37A6F"/>
    <w:rPr>
      <w:rFonts w:ascii="Segoe UI" w:eastAsia="Times New Roman" w:hAnsi="Segoe UI" w:cs="Segoe UI"/>
      <w:sz w:val="18"/>
      <w:szCs w:val="18"/>
    </w:rPr>
  </w:style>
  <w:style w:type="character" w:customStyle="1" w:styleId="s4">
    <w:name w:val="s4"/>
    <w:uiPriority w:val="99"/>
    <w:rsid w:val="00E37A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43</TotalTime>
  <Pages>4</Pages>
  <Words>1490</Words>
  <Characters>8496</Characters>
  <Application>Microsoft Office Outlook</Application>
  <DocSecurity>0</DocSecurity>
  <Lines>0</Lines>
  <Paragraphs>0</Paragraphs>
  <ScaleCrop>false</ScaleCrop>
  <Company>Семья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User</cp:lastModifiedBy>
  <cp:revision>20</cp:revision>
  <cp:lastPrinted>2015-12-15T07:29:00Z</cp:lastPrinted>
  <dcterms:created xsi:type="dcterms:W3CDTF">2015-12-13T16:02:00Z</dcterms:created>
  <dcterms:modified xsi:type="dcterms:W3CDTF">2015-12-16T10:19:00Z</dcterms:modified>
</cp:coreProperties>
</file>